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0D910" w14:textId="0C1F6A28" w:rsidR="006C3FA7" w:rsidRPr="00361E5A" w:rsidRDefault="00092700" w:rsidP="00361E5A">
      <w:pPr>
        <w:pStyle w:val="berschrift1"/>
      </w:pPr>
      <w:r w:rsidRPr="00361E5A">
        <w:t>Daten- und Bioprobenn</w:t>
      </w:r>
      <w:r w:rsidR="0029125B" w:rsidRPr="00361E5A">
        <w:t>utzungsantrag</w:t>
      </w:r>
    </w:p>
    <w:p w14:paraId="2C3839A1" w14:textId="35D6B738" w:rsidR="007D6821" w:rsidRPr="00974AAF" w:rsidRDefault="007D6821" w:rsidP="00E845F5">
      <w:pPr>
        <w:pBdr>
          <w:bottom w:val="single" w:sz="4" w:space="1" w:color="auto"/>
        </w:pBdr>
      </w:pPr>
    </w:p>
    <w:p w14:paraId="093FB909" w14:textId="206E7B98" w:rsidR="007D6821" w:rsidRPr="00E845F5" w:rsidRDefault="007D6821" w:rsidP="00E845F5">
      <w:pPr>
        <w:pStyle w:val="berschrift1"/>
        <w:ind w:left="284" w:hanging="283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 xml:space="preserve">I. Art der Beantragung: </w:t>
      </w:r>
    </w:p>
    <w:p w14:paraId="09F64898" w14:textId="4EE2E22F" w:rsidR="007D6821" w:rsidRPr="009D7A53" w:rsidRDefault="007D6821" w:rsidP="00E845F5"/>
    <w:p w14:paraId="2366AE0D" w14:textId="18FA14D6" w:rsidR="00F832DA" w:rsidRDefault="00113448" w:rsidP="006B5503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90853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550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</w:t>
      </w:r>
      <w:r w:rsidR="00F832DA" w:rsidRPr="00513E23">
        <w:rPr>
          <w:rFonts w:ascii="Arial" w:hAnsi="Arial" w:cs="Arial"/>
          <w:sz w:val="24"/>
          <w:szCs w:val="24"/>
        </w:rPr>
        <w:t>Ausschließlich Daten</w:t>
      </w:r>
      <w:r w:rsidR="00F832DA">
        <w:rPr>
          <w:rFonts w:ascii="Arial" w:hAnsi="Arial" w:cs="Arial"/>
          <w:sz w:val="24"/>
          <w:szCs w:val="24"/>
        </w:rPr>
        <w:t xml:space="preserve"> aus </w:t>
      </w:r>
      <w:proofErr w:type="spellStart"/>
      <w:r w:rsidR="00F832DA">
        <w:rPr>
          <w:rFonts w:ascii="Arial" w:hAnsi="Arial" w:cs="Arial"/>
          <w:sz w:val="24"/>
          <w:szCs w:val="24"/>
        </w:rPr>
        <w:t>MeDIZ</w:t>
      </w:r>
      <w:proofErr w:type="spellEnd"/>
      <w:r w:rsidR="00F832DA" w:rsidRPr="00CF03C6">
        <w:rPr>
          <w:rFonts w:ascii="Arial" w:hAnsi="Arial" w:cs="Arial"/>
          <w:sz w:val="24"/>
          <w:szCs w:val="24"/>
        </w:rPr>
        <w:t xml:space="preserve"> </w:t>
      </w:r>
      <w:r w:rsidR="006175BC">
        <w:rPr>
          <w:rFonts w:ascii="Arial" w:hAnsi="Arial" w:cs="Arial"/>
          <w:sz w:val="24"/>
          <w:szCs w:val="24"/>
        </w:rPr>
        <w:t>(</w:t>
      </w:r>
      <w:r w:rsidR="00871CC9">
        <w:rPr>
          <w:rFonts w:ascii="Arial" w:hAnsi="Arial" w:cs="Arial"/>
          <w:sz w:val="24"/>
          <w:szCs w:val="24"/>
        </w:rPr>
        <w:t xml:space="preserve">s. a. Punkt </w:t>
      </w:r>
      <w:r w:rsidR="00636E15">
        <w:rPr>
          <w:rFonts w:ascii="Arial" w:hAnsi="Arial" w:cs="Arial"/>
          <w:sz w:val="24"/>
          <w:szCs w:val="24"/>
        </w:rPr>
        <w:t>14.)</w:t>
      </w:r>
    </w:p>
    <w:p w14:paraId="6EF7AD8A" w14:textId="1855A787" w:rsidR="006B5503" w:rsidRDefault="00113448" w:rsidP="006B5503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89797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2DA" w:rsidRPr="00CF03C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832DA" w:rsidRPr="00CF03C6">
        <w:rPr>
          <w:rFonts w:ascii="Arial" w:hAnsi="Arial" w:cs="Arial"/>
          <w:sz w:val="24"/>
          <w:szCs w:val="24"/>
        </w:rPr>
        <w:t xml:space="preserve"> </w:t>
      </w:r>
      <w:r w:rsidR="006B5503" w:rsidRPr="00CF03C6">
        <w:rPr>
          <w:rFonts w:ascii="Arial" w:hAnsi="Arial" w:cs="Arial"/>
          <w:sz w:val="24"/>
          <w:szCs w:val="24"/>
        </w:rPr>
        <w:t>Daten</w:t>
      </w:r>
      <w:r w:rsidR="00361E5A">
        <w:rPr>
          <w:rFonts w:ascii="Arial" w:hAnsi="Arial" w:cs="Arial"/>
          <w:sz w:val="24"/>
          <w:szCs w:val="24"/>
        </w:rPr>
        <w:t xml:space="preserve"> aus </w:t>
      </w:r>
      <w:proofErr w:type="spellStart"/>
      <w:r w:rsidR="00361E5A">
        <w:rPr>
          <w:rFonts w:ascii="Arial" w:hAnsi="Arial" w:cs="Arial"/>
          <w:sz w:val="24"/>
          <w:szCs w:val="24"/>
        </w:rPr>
        <w:t>MeDIZ</w:t>
      </w:r>
      <w:proofErr w:type="spellEnd"/>
      <w:r w:rsidR="00361E5A">
        <w:rPr>
          <w:rFonts w:ascii="Arial" w:hAnsi="Arial" w:cs="Arial"/>
          <w:sz w:val="24"/>
          <w:szCs w:val="24"/>
        </w:rPr>
        <w:t xml:space="preserve"> </w:t>
      </w:r>
      <w:r w:rsidR="006B5503" w:rsidRPr="00513E23">
        <w:rPr>
          <w:rFonts w:ascii="Arial" w:hAnsi="Arial" w:cs="Arial"/>
          <w:sz w:val="24"/>
          <w:szCs w:val="24"/>
        </w:rPr>
        <w:t>und Bioproben</w:t>
      </w:r>
      <w:r w:rsidR="00636E15">
        <w:rPr>
          <w:rFonts w:ascii="Arial" w:hAnsi="Arial" w:cs="Arial"/>
          <w:sz w:val="24"/>
          <w:szCs w:val="24"/>
        </w:rPr>
        <w:t xml:space="preserve"> (</w:t>
      </w:r>
      <w:r w:rsidR="004C5E3B">
        <w:rPr>
          <w:rFonts w:ascii="Arial" w:hAnsi="Arial" w:cs="Arial"/>
          <w:sz w:val="24"/>
          <w:szCs w:val="24"/>
        </w:rPr>
        <w:t xml:space="preserve">s. a. </w:t>
      </w:r>
      <w:r w:rsidR="00636E15">
        <w:rPr>
          <w:rFonts w:ascii="Arial" w:hAnsi="Arial" w:cs="Arial"/>
          <w:sz w:val="24"/>
          <w:szCs w:val="24"/>
        </w:rPr>
        <w:t>Punkt 14. und 16.)</w:t>
      </w:r>
    </w:p>
    <w:p w14:paraId="2EC9682B" w14:textId="46C8D7EA" w:rsidR="006B5503" w:rsidRPr="00513E23" w:rsidRDefault="00113448" w:rsidP="00F80DBF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783335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5503" w:rsidRPr="00CF03C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5503" w:rsidRPr="00CF03C6">
        <w:rPr>
          <w:rFonts w:ascii="Arial" w:hAnsi="Arial" w:cs="Arial"/>
          <w:sz w:val="24"/>
          <w:szCs w:val="24"/>
        </w:rPr>
        <w:t xml:space="preserve"> </w:t>
      </w:r>
      <w:r w:rsidR="006B5503">
        <w:rPr>
          <w:rFonts w:ascii="Arial" w:hAnsi="Arial" w:cs="Arial"/>
          <w:sz w:val="24"/>
          <w:szCs w:val="24"/>
        </w:rPr>
        <w:t xml:space="preserve">Bioproben und </w:t>
      </w:r>
      <w:r w:rsidR="009661D6">
        <w:rPr>
          <w:rFonts w:ascii="Arial" w:hAnsi="Arial" w:cs="Arial"/>
          <w:sz w:val="24"/>
          <w:szCs w:val="24"/>
        </w:rPr>
        <w:t xml:space="preserve">ggf. </w:t>
      </w:r>
      <w:r w:rsidR="006B5503">
        <w:rPr>
          <w:rFonts w:ascii="Arial" w:hAnsi="Arial" w:cs="Arial"/>
          <w:sz w:val="24"/>
          <w:szCs w:val="24"/>
        </w:rPr>
        <w:t>assoziierte Daten (ohne Be</w:t>
      </w:r>
      <w:r w:rsidR="009661D6">
        <w:rPr>
          <w:rFonts w:ascii="Arial" w:hAnsi="Arial" w:cs="Arial"/>
          <w:sz w:val="24"/>
          <w:szCs w:val="24"/>
        </w:rPr>
        <w:t>reitstellung</w:t>
      </w:r>
      <w:r w:rsidR="006B5503">
        <w:rPr>
          <w:rFonts w:ascii="Arial" w:hAnsi="Arial" w:cs="Arial"/>
          <w:sz w:val="24"/>
          <w:szCs w:val="24"/>
        </w:rPr>
        <w:t xml:space="preserve"> von Daten durch </w:t>
      </w:r>
      <w:r w:rsidR="009661D6">
        <w:rPr>
          <w:rFonts w:ascii="Arial" w:hAnsi="Arial" w:cs="Arial"/>
          <w:sz w:val="24"/>
          <w:szCs w:val="24"/>
        </w:rPr>
        <w:t xml:space="preserve">d. </w:t>
      </w:r>
      <w:proofErr w:type="spellStart"/>
      <w:r w:rsidR="006B5503">
        <w:rPr>
          <w:rFonts w:ascii="Arial" w:hAnsi="Arial" w:cs="Arial"/>
          <w:sz w:val="24"/>
          <w:szCs w:val="24"/>
        </w:rPr>
        <w:t>MeDIZ</w:t>
      </w:r>
      <w:proofErr w:type="spellEnd"/>
      <w:r w:rsidR="006B5503">
        <w:rPr>
          <w:rFonts w:ascii="Arial" w:hAnsi="Arial" w:cs="Arial"/>
          <w:sz w:val="24"/>
          <w:szCs w:val="24"/>
        </w:rPr>
        <w:t>)</w:t>
      </w:r>
      <w:r w:rsidR="00636E15">
        <w:rPr>
          <w:rFonts w:ascii="Arial" w:hAnsi="Arial" w:cs="Arial"/>
          <w:sz w:val="24"/>
          <w:szCs w:val="24"/>
        </w:rPr>
        <w:t xml:space="preserve"> (</w:t>
      </w:r>
      <w:r w:rsidR="004C5E3B">
        <w:rPr>
          <w:rFonts w:ascii="Arial" w:hAnsi="Arial" w:cs="Arial"/>
          <w:sz w:val="24"/>
          <w:szCs w:val="24"/>
        </w:rPr>
        <w:t xml:space="preserve">s. a. </w:t>
      </w:r>
      <w:r w:rsidR="00636E15">
        <w:rPr>
          <w:rFonts w:ascii="Arial" w:hAnsi="Arial" w:cs="Arial"/>
          <w:sz w:val="24"/>
          <w:szCs w:val="24"/>
        </w:rPr>
        <w:t>Punkt 16.)</w:t>
      </w:r>
    </w:p>
    <w:p w14:paraId="595F4FE5" w14:textId="77EE719D" w:rsidR="000059E4" w:rsidRPr="009D7A53" w:rsidRDefault="00113448" w:rsidP="00F80DBF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865780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9E4" w:rsidRPr="009D7A5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059E4" w:rsidRPr="009D7A53">
        <w:rPr>
          <w:rFonts w:ascii="Arial" w:hAnsi="Arial" w:cs="Arial"/>
          <w:sz w:val="24"/>
          <w:szCs w:val="24"/>
        </w:rPr>
        <w:t xml:space="preserve"> </w:t>
      </w:r>
      <w:r w:rsidR="000059E4">
        <w:rPr>
          <w:rFonts w:ascii="Arial" w:hAnsi="Arial" w:cs="Arial"/>
          <w:sz w:val="24"/>
          <w:szCs w:val="24"/>
        </w:rPr>
        <w:t>Daten aus</w:t>
      </w:r>
      <w:r w:rsidR="00E467EB">
        <w:rPr>
          <w:rFonts w:ascii="Arial" w:hAnsi="Arial" w:cs="Arial"/>
          <w:sz w:val="24"/>
          <w:szCs w:val="24"/>
        </w:rPr>
        <w:t xml:space="preserve"> dem</w:t>
      </w:r>
      <w:r w:rsidR="000059E4">
        <w:rPr>
          <w:rFonts w:ascii="Arial" w:hAnsi="Arial" w:cs="Arial"/>
          <w:sz w:val="24"/>
          <w:szCs w:val="24"/>
        </w:rPr>
        <w:t xml:space="preserve"> CCCA-Tumordatenmanagement („ONKOSTAR“)</w:t>
      </w:r>
      <w:r w:rsidR="00636E15">
        <w:rPr>
          <w:rFonts w:ascii="Arial" w:hAnsi="Arial" w:cs="Arial"/>
          <w:sz w:val="24"/>
          <w:szCs w:val="24"/>
        </w:rPr>
        <w:t xml:space="preserve"> (</w:t>
      </w:r>
      <w:r w:rsidR="004C5E3B">
        <w:rPr>
          <w:rFonts w:ascii="Arial" w:hAnsi="Arial" w:cs="Arial"/>
          <w:sz w:val="24"/>
          <w:szCs w:val="24"/>
        </w:rPr>
        <w:t>s. a.</w:t>
      </w:r>
      <w:r w:rsidR="00636E15">
        <w:rPr>
          <w:rFonts w:ascii="Arial" w:hAnsi="Arial" w:cs="Arial"/>
          <w:sz w:val="24"/>
          <w:szCs w:val="24"/>
        </w:rPr>
        <w:t xml:space="preserve"> Punkt 14.)</w:t>
      </w:r>
    </w:p>
    <w:p w14:paraId="37CA0126" w14:textId="14DEB032" w:rsidR="006175BC" w:rsidRDefault="00113448" w:rsidP="005E2A7F">
      <w:pPr>
        <w:pBdr>
          <w:bottom w:val="single" w:sz="4" w:space="1" w:color="auto"/>
        </w:pBd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01358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80E" w:rsidRPr="009D7A5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7280E" w:rsidRPr="009D7A53">
        <w:rPr>
          <w:rFonts w:ascii="Arial" w:hAnsi="Arial" w:cs="Arial"/>
          <w:sz w:val="24"/>
          <w:szCs w:val="24"/>
        </w:rPr>
        <w:t xml:space="preserve"> </w:t>
      </w:r>
      <w:r w:rsidR="0017280E">
        <w:rPr>
          <w:rFonts w:ascii="Arial" w:hAnsi="Arial" w:cs="Arial"/>
          <w:sz w:val="24"/>
          <w:szCs w:val="24"/>
        </w:rPr>
        <w:t xml:space="preserve">Daten aus </w:t>
      </w:r>
      <w:r w:rsidR="00E467EB">
        <w:rPr>
          <w:rFonts w:ascii="Arial" w:hAnsi="Arial" w:cs="Arial"/>
          <w:sz w:val="24"/>
          <w:szCs w:val="24"/>
        </w:rPr>
        <w:t>de</w:t>
      </w:r>
      <w:r w:rsidR="00F55706">
        <w:rPr>
          <w:rFonts w:ascii="Arial" w:hAnsi="Arial" w:cs="Arial"/>
          <w:sz w:val="24"/>
          <w:szCs w:val="24"/>
        </w:rPr>
        <w:t xml:space="preserve">m </w:t>
      </w:r>
      <w:r w:rsidRPr="00113448">
        <w:rPr>
          <w:rFonts w:ascii="Arial" w:hAnsi="Arial" w:cs="Arial"/>
          <w:sz w:val="24"/>
          <w:szCs w:val="24"/>
        </w:rPr>
        <w:t xml:space="preserve">Clinical </w:t>
      </w:r>
      <w:proofErr w:type="spellStart"/>
      <w:r w:rsidRPr="00113448">
        <w:rPr>
          <w:rFonts w:ascii="Arial" w:hAnsi="Arial" w:cs="Arial"/>
          <w:sz w:val="24"/>
          <w:szCs w:val="24"/>
        </w:rPr>
        <w:t>Computational</w:t>
      </w:r>
      <w:proofErr w:type="spellEnd"/>
      <w:r w:rsidRPr="00113448">
        <w:rPr>
          <w:rFonts w:ascii="Arial" w:hAnsi="Arial" w:cs="Arial"/>
          <w:sz w:val="24"/>
          <w:szCs w:val="24"/>
        </w:rPr>
        <w:t xml:space="preserve"> Medical Imaging Research (CCMIR) </w:t>
      </w:r>
      <w:r w:rsidR="00636E15">
        <w:rPr>
          <w:rFonts w:ascii="Arial" w:hAnsi="Arial" w:cs="Arial"/>
          <w:sz w:val="24"/>
          <w:szCs w:val="24"/>
        </w:rPr>
        <w:t>(</w:t>
      </w:r>
      <w:r w:rsidR="004C5E3B">
        <w:rPr>
          <w:rFonts w:ascii="Arial" w:hAnsi="Arial" w:cs="Arial"/>
          <w:sz w:val="24"/>
          <w:szCs w:val="24"/>
        </w:rPr>
        <w:t xml:space="preserve">s. a. </w:t>
      </w:r>
      <w:r w:rsidR="00636E15">
        <w:rPr>
          <w:rFonts w:ascii="Arial" w:hAnsi="Arial" w:cs="Arial"/>
          <w:sz w:val="24"/>
          <w:szCs w:val="24"/>
        </w:rPr>
        <w:t>Punkt 17.)</w:t>
      </w:r>
      <w:bookmarkStart w:id="0" w:name="_GoBack"/>
      <w:bookmarkEnd w:id="0"/>
    </w:p>
    <w:p w14:paraId="6268C059" w14:textId="77777777" w:rsidR="00757E29" w:rsidRDefault="00757E29" w:rsidP="00E845F5">
      <w:pPr>
        <w:pBdr>
          <w:bottom w:val="single" w:sz="4" w:space="1" w:color="auto"/>
        </w:pBdr>
        <w:jc w:val="left"/>
        <w:rPr>
          <w:rFonts w:ascii="Arial" w:hAnsi="Arial" w:cs="Arial"/>
          <w:sz w:val="24"/>
          <w:szCs w:val="24"/>
        </w:rPr>
      </w:pPr>
    </w:p>
    <w:p w14:paraId="2193F166" w14:textId="77777777" w:rsidR="006C3FA7" w:rsidRPr="009D7A53" w:rsidRDefault="006C3FA7" w:rsidP="00E845F5">
      <w:pPr>
        <w:pBdr>
          <w:bottom w:val="single" w:sz="4" w:space="1" w:color="auto"/>
        </w:pBdr>
        <w:jc w:val="left"/>
        <w:rPr>
          <w:rFonts w:ascii="Arial" w:hAnsi="Arial" w:cs="Arial"/>
          <w:b/>
          <w:sz w:val="24"/>
          <w:szCs w:val="24"/>
        </w:rPr>
      </w:pPr>
    </w:p>
    <w:p w14:paraId="4B83FD8B" w14:textId="3BD4FC0D" w:rsidR="00326CCD" w:rsidRPr="00974AAF" w:rsidRDefault="0052148E" w:rsidP="00E845F5">
      <w:pPr>
        <w:pStyle w:val="berschrift1"/>
        <w:ind w:left="284" w:hanging="283"/>
      </w:pPr>
      <w:bookmarkStart w:id="1" w:name="_Hlk40431023"/>
      <w:r w:rsidRPr="00BF6BC1">
        <w:rPr>
          <w:rFonts w:ascii="Arial" w:hAnsi="Arial" w:cs="Arial"/>
          <w:sz w:val="24"/>
          <w:szCs w:val="24"/>
        </w:rPr>
        <w:t>I</w:t>
      </w:r>
      <w:r w:rsidR="007D6821" w:rsidRPr="00BF6BC1">
        <w:rPr>
          <w:rFonts w:ascii="Arial" w:hAnsi="Arial" w:cs="Arial"/>
          <w:sz w:val="24"/>
          <w:szCs w:val="24"/>
        </w:rPr>
        <w:t>I</w:t>
      </w:r>
      <w:r w:rsidRPr="00BF6BC1">
        <w:rPr>
          <w:rFonts w:ascii="Arial" w:hAnsi="Arial" w:cs="Arial"/>
          <w:sz w:val="24"/>
          <w:szCs w:val="24"/>
        </w:rPr>
        <w:t xml:space="preserve">. </w:t>
      </w:r>
      <w:r w:rsidR="006C3FA7" w:rsidRPr="00BF6BC1">
        <w:rPr>
          <w:rFonts w:ascii="Arial" w:hAnsi="Arial" w:cs="Arial"/>
          <w:sz w:val="24"/>
          <w:szCs w:val="24"/>
        </w:rPr>
        <w:t xml:space="preserve">Personen- und institutionsbezogene Angaben zu den Projektbeteiligten </w:t>
      </w:r>
      <w:r w:rsidR="00326CCD" w:rsidRPr="00BF6BC1">
        <w:rPr>
          <w:rFonts w:ascii="Arial" w:hAnsi="Arial" w:cs="Arial"/>
          <w:sz w:val="24"/>
          <w:szCs w:val="24"/>
        </w:rPr>
        <w:t xml:space="preserve">auf </w:t>
      </w:r>
      <w:r w:rsidR="006C3FA7" w:rsidRPr="001C4E2B">
        <w:rPr>
          <w:rFonts w:ascii="Arial" w:hAnsi="Arial" w:cs="Arial"/>
          <w:sz w:val="24"/>
          <w:szCs w:val="24"/>
        </w:rPr>
        <w:t>Seiten des Nutzers</w:t>
      </w:r>
    </w:p>
    <w:p w14:paraId="329FE818" w14:textId="77777777" w:rsidR="00700E33" w:rsidRPr="009D7A53" w:rsidRDefault="00700E33" w:rsidP="00326CCD">
      <w:pPr>
        <w:rPr>
          <w:rFonts w:ascii="Arial" w:hAnsi="Arial" w:cs="Arial"/>
          <w:sz w:val="24"/>
          <w:szCs w:val="24"/>
        </w:rPr>
      </w:pPr>
    </w:p>
    <w:bookmarkEnd w:id="1"/>
    <w:p w14:paraId="3817B380" w14:textId="1D26CC78" w:rsidR="006C3FA7" w:rsidRPr="009D7A53" w:rsidRDefault="0052148E" w:rsidP="005E2A7F">
      <w:pPr>
        <w:pStyle w:val="berschrift2"/>
        <w:spacing w:before="0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bCs w:val="0"/>
          <w:sz w:val="24"/>
          <w:szCs w:val="24"/>
        </w:rPr>
        <w:t xml:space="preserve"> 1</w:t>
      </w:r>
      <w:r w:rsidRPr="009D7A53">
        <w:rPr>
          <w:rFonts w:ascii="Arial" w:hAnsi="Arial" w:cs="Arial"/>
          <w:sz w:val="24"/>
          <w:szCs w:val="24"/>
        </w:rPr>
        <w:t xml:space="preserve">. </w:t>
      </w:r>
      <w:r w:rsidR="007D6821" w:rsidRPr="009D7A53">
        <w:rPr>
          <w:rFonts w:ascii="Arial" w:hAnsi="Arial" w:cs="Arial"/>
          <w:sz w:val="24"/>
          <w:szCs w:val="24"/>
        </w:rPr>
        <w:t>Projektleitung</w:t>
      </w:r>
      <w:r w:rsidR="00FA4ED4" w:rsidRPr="009D7A53">
        <w:rPr>
          <w:rFonts w:ascii="Arial" w:hAnsi="Arial" w:cs="Arial"/>
          <w:sz w:val="24"/>
          <w:szCs w:val="24"/>
        </w:rPr>
        <w:t>*</w:t>
      </w:r>
      <w:r w:rsidR="00003CB5" w:rsidRPr="009D7A53">
        <w:rPr>
          <w:rFonts w:ascii="Arial" w:hAnsi="Arial" w:cs="Arial"/>
          <w:sz w:val="24"/>
          <w:szCs w:val="24"/>
          <w:vertAlign w:val="superscript"/>
        </w:rPr>
        <w:t>1</w:t>
      </w:r>
    </w:p>
    <w:p w14:paraId="1D585041" w14:textId="78F45CF1" w:rsidR="004518AE" w:rsidRPr="009D7A53" w:rsidRDefault="006C3FA7" w:rsidP="005E2A7F">
      <w:pPr>
        <w:spacing w:after="120"/>
        <w:rPr>
          <w:rFonts w:ascii="Arial" w:hAnsi="Arial" w:cs="Arial"/>
          <w:b/>
          <w:color w:val="000000"/>
          <w:sz w:val="24"/>
          <w:szCs w:val="24"/>
        </w:rPr>
      </w:pPr>
      <w:r w:rsidRPr="009D7A53">
        <w:rPr>
          <w:rFonts w:ascii="Arial" w:hAnsi="Arial" w:cs="Arial"/>
          <w:b/>
          <w:color w:val="000000"/>
          <w:sz w:val="24"/>
          <w:szCs w:val="24"/>
        </w:rPr>
        <w:t>Personenangaben</w:t>
      </w:r>
    </w:p>
    <w:p w14:paraId="59FF0F9F" w14:textId="64487AED" w:rsidR="006C3FA7" w:rsidRPr="009D7A53" w:rsidRDefault="00CC51BB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Vorname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29073056" w14:textId="3EB205DC" w:rsidR="006C3FA7" w:rsidRPr="009D7A53" w:rsidRDefault="00CC51BB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Nachname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13D62A76" w14:textId="747EC7FF" w:rsidR="006C3FA7" w:rsidRPr="009D7A53" w:rsidRDefault="006C3FA7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bookmarkStart w:id="2" w:name="_Hlk40430614"/>
      <w:r w:rsidRPr="009D7A53">
        <w:rPr>
          <w:rFonts w:ascii="Arial" w:hAnsi="Arial" w:cs="Arial"/>
          <w:color w:val="000000"/>
          <w:sz w:val="24"/>
          <w:szCs w:val="24"/>
        </w:rPr>
        <w:t>Zugehörigkeit (Affiliation)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1DA7C5C7" w14:textId="3ECB6883" w:rsidR="007D6821" w:rsidRPr="009D7A53" w:rsidRDefault="006C3FA7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Dienstanschrift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1A27B4D4" w14:textId="1B72A0A0" w:rsidR="006C3FA7" w:rsidRPr="009D7A53" w:rsidRDefault="007D6821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Tel</w:t>
      </w:r>
      <w:r w:rsidR="00EF1EBA" w:rsidRPr="009D7A53">
        <w:rPr>
          <w:rFonts w:ascii="Arial" w:hAnsi="Arial" w:cs="Arial"/>
          <w:color w:val="000000"/>
          <w:sz w:val="24"/>
          <w:szCs w:val="24"/>
        </w:rPr>
        <w:t>efon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  <w:r w:rsidR="00CC51BB" w:rsidRPr="009D7A53">
        <w:rPr>
          <w:rFonts w:ascii="Arial" w:hAnsi="Arial" w:cs="Arial"/>
          <w:color w:val="000000"/>
          <w:sz w:val="24"/>
          <w:szCs w:val="24"/>
        </w:rPr>
        <w:tab/>
      </w:r>
    </w:p>
    <w:p w14:paraId="0A40AF7B" w14:textId="754B4F47" w:rsidR="006B5503" w:rsidRDefault="00DC0031" w:rsidP="005E2A7F">
      <w:pPr>
        <w:spacing w:after="120"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E-Mail:</w:t>
      </w:r>
    </w:p>
    <w:bookmarkEnd w:id="2"/>
    <w:p w14:paraId="3D571361" w14:textId="4184374D" w:rsidR="0098082A" w:rsidRPr="009D7A53" w:rsidRDefault="0098082A" w:rsidP="0098082A">
      <w:pPr>
        <w:jc w:val="left"/>
        <w:rPr>
          <w:rFonts w:ascii="Arial" w:hAnsi="Arial" w:cs="Arial"/>
          <w:i/>
          <w:color w:val="000000"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  <w:vertAlign w:val="superscript"/>
        </w:rPr>
        <w:t>1</w:t>
      </w:r>
      <w:r w:rsidRPr="009D7A53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7D6821" w:rsidRPr="009D7A53">
        <w:rPr>
          <w:rFonts w:ascii="Arial" w:hAnsi="Arial" w:cs="Arial"/>
          <w:i/>
          <w:color w:val="000000"/>
          <w:sz w:val="24"/>
          <w:szCs w:val="24"/>
        </w:rPr>
        <w:t>Projektleitung</w:t>
      </w:r>
      <w:r w:rsidR="007269A1">
        <w:rPr>
          <w:rFonts w:ascii="Arial" w:hAnsi="Arial" w:cs="Arial"/>
          <w:i/>
          <w:color w:val="000000"/>
          <w:sz w:val="24"/>
          <w:szCs w:val="24"/>
        </w:rPr>
        <w:t>/Projekt</w:t>
      </w:r>
      <w:r w:rsidRPr="009D7A53">
        <w:rPr>
          <w:rFonts w:ascii="Arial" w:hAnsi="Arial" w:cs="Arial"/>
          <w:i/>
          <w:color w:val="000000"/>
          <w:sz w:val="24"/>
          <w:szCs w:val="24"/>
        </w:rPr>
        <w:t>verantwortliche</w:t>
      </w:r>
      <w:r w:rsidR="007D6821" w:rsidRPr="009D7A53">
        <w:rPr>
          <w:rFonts w:ascii="Arial" w:hAnsi="Arial" w:cs="Arial"/>
          <w:i/>
          <w:color w:val="000000"/>
          <w:sz w:val="24"/>
          <w:szCs w:val="24"/>
        </w:rPr>
        <w:t xml:space="preserve"> Person</w:t>
      </w:r>
      <w:r w:rsidRPr="009D7A53">
        <w:rPr>
          <w:rFonts w:ascii="Arial" w:hAnsi="Arial" w:cs="Arial"/>
          <w:i/>
          <w:color w:val="000000"/>
          <w:sz w:val="24"/>
          <w:szCs w:val="24"/>
        </w:rPr>
        <w:t xml:space="preserve"> der antragstellenden Institution mit umfassender Ansprechpartner-Funktion </w:t>
      </w:r>
    </w:p>
    <w:p w14:paraId="508F54DE" w14:textId="0EB35777" w:rsidR="0098082A" w:rsidRPr="009D7A53" w:rsidRDefault="0098082A" w:rsidP="0098082A">
      <w:pPr>
        <w:jc w:val="left"/>
        <w:rPr>
          <w:rFonts w:ascii="Arial" w:hAnsi="Arial" w:cs="Arial"/>
          <w:i/>
          <w:color w:val="000000" w:themeColor="text1"/>
          <w:sz w:val="24"/>
          <w:szCs w:val="24"/>
        </w:rPr>
      </w:pPr>
      <w:r w:rsidRPr="009D7A53">
        <w:rPr>
          <w:rFonts w:ascii="Arial" w:hAnsi="Arial" w:cs="Arial"/>
          <w:i/>
          <w:color w:val="000000" w:themeColor="text1"/>
          <w:sz w:val="24"/>
          <w:szCs w:val="24"/>
        </w:rPr>
        <w:t>* Ang</w:t>
      </w:r>
      <w:r w:rsidR="00AF099F" w:rsidRPr="009D7A53">
        <w:rPr>
          <w:rFonts w:ascii="Arial" w:hAnsi="Arial" w:cs="Arial"/>
          <w:i/>
          <w:color w:val="000000" w:themeColor="text1"/>
          <w:sz w:val="24"/>
          <w:szCs w:val="24"/>
        </w:rPr>
        <w:t>a</w:t>
      </w:r>
      <w:r w:rsidRPr="009D7A53">
        <w:rPr>
          <w:rFonts w:ascii="Arial" w:hAnsi="Arial" w:cs="Arial"/>
          <w:i/>
          <w:color w:val="000000" w:themeColor="text1"/>
          <w:sz w:val="24"/>
          <w:szCs w:val="24"/>
        </w:rPr>
        <w:t>ben sind verpflichtend</w:t>
      </w:r>
    </w:p>
    <w:p w14:paraId="7599EC72" w14:textId="65B5B025" w:rsidR="0098082A" w:rsidRPr="009D7A53" w:rsidRDefault="0098082A" w:rsidP="006C3FA7">
      <w:pPr>
        <w:pBdr>
          <w:bottom w:val="single" w:sz="6" w:space="1" w:color="auto"/>
        </w:pBdr>
        <w:rPr>
          <w:rFonts w:ascii="Arial" w:hAnsi="Arial" w:cs="Arial"/>
          <w:color w:val="000000"/>
          <w:sz w:val="24"/>
          <w:szCs w:val="24"/>
        </w:rPr>
      </w:pPr>
    </w:p>
    <w:p w14:paraId="25B0C092" w14:textId="0DD63714" w:rsidR="00885B00" w:rsidRPr="009D7A53" w:rsidRDefault="0052148E" w:rsidP="005318DB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3" w:name="_Hlk40429600"/>
      <w:r w:rsidRPr="009D7A53">
        <w:rPr>
          <w:rFonts w:ascii="Arial" w:hAnsi="Arial" w:cs="Arial"/>
          <w:sz w:val="24"/>
          <w:szCs w:val="24"/>
        </w:rPr>
        <w:t xml:space="preserve">2. </w:t>
      </w:r>
      <w:r w:rsidR="006C3FA7" w:rsidRPr="009D7A53">
        <w:rPr>
          <w:rFonts w:ascii="Arial" w:hAnsi="Arial" w:cs="Arial"/>
          <w:sz w:val="24"/>
          <w:szCs w:val="24"/>
        </w:rPr>
        <w:t>Antragstellende Institution(en)</w:t>
      </w:r>
      <w:r w:rsidR="00FA4ED4" w:rsidRPr="009D7A53">
        <w:rPr>
          <w:rFonts w:ascii="Arial" w:hAnsi="Arial" w:cs="Arial"/>
          <w:sz w:val="24"/>
          <w:szCs w:val="24"/>
        </w:rPr>
        <w:t>*</w:t>
      </w:r>
      <w:r w:rsidR="00003CB5" w:rsidRPr="009D7A53">
        <w:rPr>
          <w:rFonts w:ascii="Arial" w:hAnsi="Arial" w:cs="Arial"/>
          <w:sz w:val="24"/>
          <w:szCs w:val="24"/>
          <w:vertAlign w:val="superscript"/>
        </w:rPr>
        <w:t>2</w:t>
      </w:r>
      <w:bookmarkEnd w:id="3"/>
    </w:p>
    <w:p w14:paraId="266425D1" w14:textId="77777777" w:rsidR="00885B00" w:rsidRPr="009D7A53" w:rsidRDefault="00885B00" w:rsidP="00885B00">
      <w:pPr>
        <w:spacing w:before="120" w:after="120"/>
        <w:contextualSpacing/>
        <w:jc w:val="left"/>
        <w:rPr>
          <w:rFonts w:ascii="Arial" w:hAnsi="Arial" w:cs="Arial"/>
          <w:b/>
          <w:sz w:val="24"/>
          <w:szCs w:val="24"/>
        </w:rPr>
      </w:pPr>
      <w:r w:rsidRPr="009D7A53">
        <w:rPr>
          <w:rFonts w:ascii="Arial" w:hAnsi="Arial" w:cs="Arial"/>
          <w:b/>
          <w:sz w:val="24"/>
          <w:szCs w:val="24"/>
        </w:rPr>
        <w:t xml:space="preserve">Angaben zur </w:t>
      </w:r>
      <w:r w:rsidRPr="00E845F5">
        <w:rPr>
          <w:rFonts w:ascii="Arial" w:hAnsi="Arial" w:cs="Arial"/>
          <w:b/>
          <w:sz w:val="24"/>
          <w:szCs w:val="24"/>
        </w:rPr>
        <w:t>antragstellenden</w:t>
      </w:r>
      <w:r w:rsidRPr="009D7A53">
        <w:rPr>
          <w:rFonts w:ascii="Arial" w:hAnsi="Arial" w:cs="Arial"/>
          <w:b/>
          <w:sz w:val="24"/>
          <w:szCs w:val="24"/>
        </w:rPr>
        <w:t xml:space="preserve"> Institution/Einrichtung</w:t>
      </w:r>
    </w:p>
    <w:p w14:paraId="6B0B7AE5" w14:textId="77777777" w:rsidR="00885B00" w:rsidRPr="009D7A53" w:rsidRDefault="00885B00" w:rsidP="00885B00">
      <w:pPr>
        <w:spacing w:before="120" w:after="120"/>
        <w:contextualSpacing/>
        <w:jc w:val="left"/>
        <w:rPr>
          <w:rFonts w:ascii="Arial" w:hAnsi="Arial" w:cs="Arial"/>
          <w:sz w:val="24"/>
          <w:szCs w:val="24"/>
        </w:rPr>
      </w:pPr>
    </w:p>
    <w:p w14:paraId="153725AC" w14:textId="77777777" w:rsidR="006B5503" w:rsidRDefault="006B5503" w:rsidP="00E94926">
      <w:pPr>
        <w:spacing w:after="200"/>
        <w:jc w:val="left"/>
        <w:rPr>
          <w:rFonts w:ascii="Arial" w:hAnsi="Arial" w:cs="Arial"/>
          <w:sz w:val="24"/>
          <w:szCs w:val="24"/>
        </w:rPr>
      </w:pPr>
      <w:bookmarkStart w:id="4" w:name="_Hlk40430899"/>
      <w:r>
        <w:rPr>
          <w:rFonts w:ascii="Arial" w:hAnsi="Arial" w:cs="Arial"/>
          <w:sz w:val="24"/>
          <w:szCs w:val="24"/>
        </w:rPr>
        <w:t>Name:</w:t>
      </w:r>
    </w:p>
    <w:p w14:paraId="6DC7004F" w14:textId="6EBC19E5" w:rsidR="00885B00" w:rsidRPr="009D7A53" w:rsidRDefault="00885B00" w:rsidP="00E94926">
      <w:pPr>
        <w:spacing w:after="200"/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Dienstanschrift</w:t>
      </w:r>
      <w:r w:rsidR="00DC0031" w:rsidRPr="009D7A53">
        <w:rPr>
          <w:rFonts w:ascii="Arial" w:hAnsi="Arial" w:cs="Arial"/>
          <w:sz w:val="24"/>
          <w:szCs w:val="24"/>
        </w:rPr>
        <w:t>:</w:t>
      </w:r>
    </w:p>
    <w:p w14:paraId="14BA365E" w14:textId="507B7783" w:rsidR="005318DB" w:rsidRPr="009D7A53" w:rsidRDefault="00885B00" w:rsidP="005318DB">
      <w:pPr>
        <w:spacing w:after="200"/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E-Mail-Adresse</w:t>
      </w:r>
      <w:r w:rsidR="00DC0031" w:rsidRPr="009D7A53">
        <w:rPr>
          <w:rFonts w:ascii="Arial" w:hAnsi="Arial" w:cs="Arial"/>
          <w:sz w:val="24"/>
          <w:szCs w:val="24"/>
        </w:rPr>
        <w:t>:</w:t>
      </w:r>
      <w:r w:rsidRPr="009D7A53">
        <w:rPr>
          <w:rFonts w:ascii="Arial" w:hAnsi="Arial" w:cs="Arial"/>
          <w:sz w:val="24"/>
          <w:szCs w:val="24"/>
        </w:rPr>
        <w:t xml:space="preserve"> </w:t>
      </w:r>
    </w:p>
    <w:p w14:paraId="64A0F71B" w14:textId="3B35842E" w:rsidR="0098082A" w:rsidRPr="009D7A53" w:rsidRDefault="009E0D0D" w:rsidP="0098082A">
      <w:pPr>
        <w:jc w:val="left"/>
        <w:rPr>
          <w:rFonts w:ascii="Arial" w:hAnsi="Arial" w:cs="Arial"/>
          <w:i/>
          <w:color w:val="000000"/>
          <w:sz w:val="24"/>
          <w:szCs w:val="24"/>
        </w:rPr>
      </w:pPr>
      <w:r w:rsidRPr="009D7A53">
        <w:rPr>
          <w:rFonts w:ascii="Arial" w:hAnsi="Arial" w:cs="Arial"/>
          <w:i/>
          <w:color w:val="000000"/>
          <w:sz w:val="24"/>
          <w:szCs w:val="24"/>
          <w:vertAlign w:val="superscript"/>
        </w:rPr>
        <w:lastRenderedPageBreak/>
        <w:t xml:space="preserve">2 </w:t>
      </w:r>
      <w:r w:rsidR="00322051" w:rsidRPr="009D7A53">
        <w:rPr>
          <w:rFonts w:ascii="Arial" w:hAnsi="Arial" w:cs="Arial"/>
          <w:i/>
          <w:color w:val="000000"/>
          <w:sz w:val="24"/>
          <w:szCs w:val="24"/>
        </w:rPr>
        <w:t>Vollständige/korrekte Bezeichnung der Institution/Einrichtung/jur. Person/Vertragspartner</w:t>
      </w:r>
    </w:p>
    <w:bookmarkEnd w:id="4"/>
    <w:p w14:paraId="3AE58AEB" w14:textId="60E0D90D" w:rsidR="002530DB" w:rsidRPr="009D7A53" w:rsidRDefault="002530DB" w:rsidP="002530DB">
      <w:pPr>
        <w:pBdr>
          <w:bottom w:val="single" w:sz="6" w:space="1" w:color="auto"/>
        </w:pBdr>
        <w:rPr>
          <w:rFonts w:ascii="Arial" w:hAnsi="Arial" w:cs="Arial"/>
          <w:color w:val="000000"/>
          <w:sz w:val="24"/>
          <w:szCs w:val="24"/>
        </w:rPr>
      </w:pPr>
    </w:p>
    <w:p w14:paraId="2540F73E" w14:textId="08E2C900" w:rsidR="00326CCD" w:rsidRPr="001C4E2B" w:rsidRDefault="005D67C5" w:rsidP="00E845F5">
      <w:pPr>
        <w:pStyle w:val="berschrift2"/>
        <w:tabs>
          <w:tab w:val="left" w:pos="5782"/>
        </w:tabs>
      </w:pPr>
      <w:r w:rsidRPr="001C4E2B">
        <w:rPr>
          <w:rFonts w:ascii="Arial" w:hAnsi="Arial" w:cs="Arial"/>
          <w:bCs w:val="0"/>
          <w:sz w:val="24"/>
          <w:szCs w:val="24"/>
        </w:rPr>
        <w:t>3</w:t>
      </w:r>
      <w:r w:rsidR="00B90232" w:rsidRPr="001C4E2B">
        <w:rPr>
          <w:rFonts w:ascii="Arial" w:hAnsi="Arial" w:cs="Arial"/>
          <w:bCs w:val="0"/>
          <w:sz w:val="24"/>
          <w:szCs w:val="24"/>
        </w:rPr>
        <w:t xml:space="preserve">. </w:t>
      </w:r>
      <w:r w:rsidRPr="001C4E2B">
        <w:rPr>
          <w:rFonts w:ascii="Arial" w:hAnsi="Arial" w:cs="Arial"/>
          <w:bCs w:val="0"/>
          <w:sz w:val="24"/>
          <w:szCs w:val="24"/>
        </w:rPr>
        <w:t>Beteiligte Wissenschaftler</w:t>
      </w:r>
      <w:r w:rsidR="0035704E" w:rsidRPr="001C4E2B">
        <w:rPr>
          <w:rFonts w:ascii="Arial" w:hAnsi="Arial" w:cs="Arial"/>
          <w:bCs w:val="0"/>
          <w:sz w:val="24"/>
          <w:szCs w:val="24"/>
        </w:rPr>
        <w:t>/</w:t>
      </w:r>
      <w:r w:rsidRPr="001C4E2B">
        <w:rPr>
          <w:rFonts w:ascii="Arial" w:hAnsi="Arial" w:cs="Arial"/>
          <w:bCs w:val="0"/>
          <w:sz w:val="24"/>
          <w:szCs w:val="24"/>
        </w:rPr>
        <w:t>Institution</w:t>
      </w:r>
      <w:r w:rsidR="0035704E" w:rsidRPr="001C4E2B">
        <w:rPr>
          <w:rFonts w:ascii="Arial" w:hAnsi="Arial" w:cs="Arial"/>
          <w:bCs w:val="0"/>
          <w:sz w:val="24"/>
          <w:szCs w:val="24"/>
        </w:rPr>
        <w:t>(en)</w:t>
      </w:r>
      <w:r w:rsidR="00FA4ED4" w:rsidRPr="001C4E2B">
        <w:rPr>
          <w:rFonts w:ascii="Arial" w:hAnsi="Arial" w:cs="Arial"/>
          <w:bCs w:val="0"/>
          <w:sz w:val="24"/>
          <w:szCs w:val="24"/>
        </w:rPr>
        <w:t>*</w:t>
      </w:r>
      <w:r w:rsidR="00092700" w:rsidRPr="001C4E2B">
        <w:rPr>
          <w:rFonts w:ascii="Arial" w:hAnsi="Arial" w:cs="Arial"/>
          <w:bCs w:val="0"/>
          <w:sz w:val="24"/>
          <w:szCs w:val="24"/>
          <w:vertAlign w:val="superscript"/>
        </w:rPr>
        <w:t xml:space="preserve"> 3</w:t>
      </w:r>
      <w:r w:rsidR="00DC0031" w:rsidRPr="001C4E2B">
        <w:tab/>
      </w:r>
    </w:p>
    <w:p w14:paraId="23EF0E02" w14:textId="77777777" w:rsidR="001E7A64" w:rsidRDefault="00A71A54" w:rsidP="00E845F5">
      <w:pPr>
        <w:spacing w:before="120"/>
        <w:ind w:left="3"/>
        <w:contextualSpacing/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 xml:space="preserve">Bitte alle Personen und Institutionen angeben, </w:t>
      </w:r>
      <w:r w:rsidR="00690941" w:rsidRPr="00E845F5">
        <w:rPr>
          <w:rFonts w:ascii="Arial" w:hAnsi="Arial" w:cs="Arial"/>
          <w:sz w:val="24"/>
          <w:szCs w:val="24"/>
        </w:rPr>
        <w:t>die zur Erreichung des Projektziels beitragen</w:t>
      </w:r>
      <w:r w:rsidR="00675889" w:rsidRPr="00E845F5">
        <w:rPr>
          <w:rFonts w:ascii="Arial" w:hAnsi="Arial" w:cs="Arial"/>
          <w:sz w:val="24"/>
          <w:szCs w:val="24"/>
        </w:rPr>
        <w:t xml:space="preserve">. </w:t>
      </w:r>
      <w:r w:rsidRPr="00E845F5">
        <w:rPr>
          <w:rFonts w:ascii="Arial" w:hAnsi="Arial" w:cs="Arial"/>
          <w:sz w:val="24"/>
          <w:szCs w:val="24"/>
        </w:rPr>
        <w:t xml:space="preserve"> </w:t>
      </w:r>
    </w:p>
    <w:p w14:paraId="1F21467F" w14:textId="77777777" w:rsidR="001E7A64" w:rsidRDefault="001E7A64" w:rsidP="00E845F5">
      <w:pPr>
        <w:spacing w:before="120"/>
        <w:ind w:left="3"/>
        <w:contextualSpacing/>
        <w:jc w:val="left"/>
        <w:rPr>
          <w:rFonts w:ascii="Arial" w:hAnsi="Arial" w:cs="Arial"/>
          <w:sz w:val="24"/>
          <w:szCs w:val="24"/>
        </w:rPr>
      </w:pPr>
    </w:p>
    <w:p w14:paraId="1C980FA5" w14:textId="143F81AE" w:rsidR="00A71A54" w:rsidRPr="00E845F5" w:rsidRDefault="00A71A54" w:rsidP="00E845F5">
      <w:pPr>
        <w:spacing w:before="120"/>
        <w:ind w:left="3"/>
        <w:contextualSpacing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Dazu zählen:</w:t>
      </w:r>
    </w:p>
    <w:p w14:paraId="109CDB7A" w14:textId="77777777" w:rsidR="00A71A54" w:rsidRPr="00E845F5" w:rsidRDefault="00A71A54" w:rsidP="00A71A54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Mitarbeitende der antragstellenden Institution</w:t>
      </w:r>
    </w:p>
    <w:p w14:paraId="6C9C8313" w14:textId="4B3A114D" w:rsidR="00A71A54" w:rsidRPr="00E845F5" w:rsidRDefault="00A71A54" w:rsidP="00A71A54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Partner anderer beteiligte</w:t>
      </w:r>
      <w:r w:rsidR="00E845F5">
        <w:rPr>
          <w:rFonts w:ascii="Arial" w:hAnsi="Arial" w:cs="Arial"/>
          <w:i/>
          <w:sz w:val="24"/>
          <w:szCs w:val="24"/>
        </w:rPr>
        <w:t>n</w:t>
      </w:r>
      <w:r w:rsidRPr="00E845F5">
        <w:rPr>
          <w:rFonts w:ascii="Arial" w:hAnsi="Arial" w:cs="Arial"/>
          <w:i/>
          <w:sz w:val="24"/>
          <w:szCs w:val="24"/>
        </w:rPr>
        <w:t xml:space="preserve"> Einrichtungen</w:t>
      </w:r>
    </w:p>
    <w:p w14:paraId="4B5D731A" w14:textId="77777777" w:rsidR="00A71A54" w:rsidRPr="00E845F5" w:rsidRDefault="00A71A54" w:rsidP="00A71A54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Externe Mitwirkende (z. B. Labordienstleister, freiberufliche Wissenschaftler)</w:t>
      </w:r>
    </w:p>
    <w:p w14:paraId="2EE0814A" w14:textId="7865CA4C" w:rsidR="007D6821" w:rsidRPr="009D7A53" w:rsidRDefault="00172606" w:rsidP="00700E33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i/>
          <w:color w:val="000000"/>
          <w:sz w:val="24"/>
          <w:szCs w:val="24"/>
          <w:vertAlign w:val="superscript"/>
        </w:rPr>
        <w:t>3</w:t>
      </w:r>
      <w:r w:rsidR="00092700" w:rsidRPr="009D7A53">
        <w:rPr>
          <w:rFonts w:ascii="Arial" w:hAnsi="Arial" w:cs="Arial"/>
          <w:i/>
          <w:color w:val="000000"/>
          <w:sz w:val="24"/>
          <w:szCs w:val="24"/>
          <w:vertAlign w:val="superscript"/>
        </w:rPr>
        <w:t xml:space="preserve"> </w:t>
      </w:r>
      <w:r w:rsidR="00092700" w:rsidRPr="009D7A53">
        <w:rPr>
          <w:rFonts w:ascii="Arial" w:hAnsi="Arial" w:cs="Arial"/>
          <w:i/>
          <w:sz w:val="24"/>
          <w:szCs w:val="24"/>
        </w:rPr>
        <w:t>(mind. ein Ansprechpartner je Institution)</w:t>
      </w:r>
      <w:r w:rsidR="001038D7" w:rsidRPr="009D7A53">
        <w:rPr>
          <w:rFonts w:ascii="Arial" w:hAnsi="Arial" w:cs="Arial"/>
          <w:i/>
          <w:sz w:val="24"/>
          <w:szCs w:val="24"/>
        </w:rPr>
        <w:br/>
      </w:r>
      <w:r w:rsidR="00F10772" w:rsidRPr="009D7A53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59EDF28" w14:textId="460F83CC" w:rsidR="007D6821" w:rsidRPr="00974AAF" w:rsidRDefault="007D6821" w:rsidP="00E845F5">
      <w:pPr>
        <w:pStyle w:val="berschrift2"/>
        <w:rPr>
          <w:rFonts w:ascii="Arial" w:hAnsi="Arial" w:cs="Arial"/>
          <w:sz w:val="24"/>
          <w:szCs w:val="24"/>
        </w:rPr>
      </w:pPr>
      <w:r w:rsidRPr="00974AAF">
        <w:rPr>
          <w:rFonts w:ascii="Arial" w:hAnsi="Arial" w:cs="Arial"/>
          <w:sz w:val="24"/>
          <w:szCs w:val="24"/>
        </w:rPr>
        <w:t>4. Weiterleitung an externe Parteien</w:t>
      </w:r>
    </w:p>
    <w:p w14:paraId="280AC14C" w14:textId="4B9064BC" w:rsidR="002E2457" w:rsidRPr="00E845F5" w:rsidRDefault="002E2457" w:rsidP="00E845F5">
      <w:pPr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 xml:space="preserve">Bitte alle </w:t>
      </w:r>
      <w:r w:rsidR="00675889" w:rsidRPr="00E845F5">
        <w:rPr>
          <w:rFonts w:ascii="Arial" w:hAnsi="Arial" w:cs="Arial"/>
          <w:sz w:val="24"/>
          <w:szCs w:val="24"/>
        </w:rPr>
        <w:t>B</w:t>
      </w:r>
      <w:r w:rsidRPr="00E845F5">
        <w:rPr>
          <w:rFonts w:ascii="Arial" w:hAnsi="Arial" w:cs="Arial"/>
          <w:sz w:val="24"/>
          <w:szCs w:val="24"/>
        </w:rPr>
        <w:t xml:space="preserve">eteiligte </w:t>
      </w:r>
      <w:r w:rsidR="00675889" w:rsidRPr="00E845F5">
        <w:rPr>
          <w:rFonts w:ascii="Arial" w:hAnsi="Arial" w:cs="Arial"/>
          <w:sz w:val="24"/>
          <w:szCs w:val="24"/>
        </w:rPr>
        <w:t>ankreuzen,</w:t>
      </w:r>
      <w:r w:rsidRPr="00E845F5">
        <w:rPr>
          <w:rFonts w:ascii="Arial" w:hAnsi="Arial" w:cs="Arial"/>
          <w:sz w:val="24"/>
          <w:szCs w:val="24"/>
        </w:rPr>
        <w:t xml:space="preserve"> die Zugang zu Daten bzw. Biomaterial erhalten:</w:t>
      </w:r>
    </w:p>
    <w:p w14:paraId="5C3FF7A2" w14:textId="77777777" w:rsidR="007D6821" w:rsidRPr="00E845F5" w:rsidRDefault="007D6821" w:rsidP="00E845F5">
      <w:pPr>
        <w:rPr>
          <w:rFonts w:ascii="Arial" w:hAnsi="Arial" w:cs="Arial"/>
          <w:color w:val="000000"/>
          <w:sz w:val="24"/>
          <w:szCs w:val="24"/>
        </w:rPr>
      </w:pPr>
    </w:p>
    <w:p w14:paraId="1BA8F530" w14:textId="61163712" w:rsidR="007D6821" w:rsidRDefault="00113448" w:rsidP="00700E33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78665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6821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D6821" w:rsidRPr="009D7A53">
        <w:rPr>
          <w:rFonts w:ascii="Arial" w:hAnsi="Arial" w:cs="Arial"/>
          <w:sz w:val="24"/>
          <w:szCs w:val="24"/>
        </w:rPr>
        <w:t xml:space="preserve"> Keine Weiterleitung an externe Parteien (Interne Nutzung</w:t>
      </w:r>
      <w:r w:rsidR="002F7B43" w:rsidRPr="009D7A53">
        <w:rPr>
          <w:rFonts w:ascii="Arial" w:hAnsi="Arial" w:cs="Arial"/>
          <w:sz w:val="24"/>
          <w:szCs w:val="24"/>
        </w:rPr>
        <w:t>/Datenverarbeitung</w:t>
      </w:r>
      <w:r w:rsidR="007D6821" w:rsidRPr="009D7A53">
        <w:rPr>
          <w:rFonts w:ascii="Arial" w:hAnsi="Arial" w:cs="Arial"/>
          <w:sz w:val="24"/>
          <w:szCs w:val="24"/>
        </w:rPr>
        <w:t xml:space="preserve">/ Analyse am UKA) </w:t>
      </w:r>
    </w:p>
    <w:p w14:paraId="41EE3400" w14:textId="77777777" w:rsidR="001E7A64" w:rsidRPr="009D7A53" w:rsidRDefault="001E7A64" w:rsidP="00700E33">
      <w:pPr>
        <w:jc w:val="left"/>
        <w:rPr>
          <w:rFonts w:ascii="Arial" w:hAnsi="Arial" w:cs="Arial"/>
          <w:sz w:val="24"/>
          <w:szCs w:val="24"/>
        </w:rPr>
      </w:pPr>
    </w:p>
    <w:p w14:paraId="03BB69CD" w14:textId="3BC88A6B" w:rsidR="001E7A64" w:rsidRPr="009D7A53" w:rsidRDefault="00113448" w:rsidP="00700E33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414141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E5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</w:t>
      </w:r>
      <w:r w:rsidR="007D6821" w:rsidRPr="009D7A53">
        <w:rPr>
          <w:rFonts w:ascii="Arial" w:hAnsi="Arial" w:cs="Arial"/>
          <w:sz w:val="24"/>
          <w:szCs w:val="24"/>
        </w:rPr>
        <w:t xml:space="preserve">Daten-bzw. Probenübermittlung an Kooperationspartner (Kooperationsvertrag vorhanden) </w:t>
      </w:r>
    </w:p>
    <w:p w14:paraId="5805C3DA" w14:textId="77777777" w:rsidR="007D6821" w:rsidRPr="009D7A53" w:rsidRDefault="007D6821" w:rsidP="00700E33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422306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9D7A53">
        <w:rPr>
          <w:rFonts w:ascii="Arial" w:hAnsi="Arial" w:cs="Arial"/>
          <w:sz w:val="24"/>
          <w:szCs w:val="24"/>
        </w:rPr>
        <w:t xml:space="preserve"> Universität Augsburg</w:t>
      </w:r>
    </w:p>
    <w:p w14:paraId="130F3F6D" w14:textId="63344F09" w:rsidR="002530DB" w:rsidRDefault="00113448" w:rsidP="00E845F5">
      <w:pPr>
        <w:ind w:firstLine="709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3789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270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Andere (bitte benennen):</w:t>
      </w:r>
    </w:p>
    <w:p w14:paraId="001A8627" w14:textId="77777777" w:rsidR="001E7A64" w:rsidRPr="009D7A53" w:rsidRDefault="001E7A64" w:rsidP="00E845F5">
      <w:pPr>
        <w:ind w:firstLine="709"/>
        <w:jc w:val="left"/>
        <w:rPr>
          <w:rFonts w:ascii="Arial" w:hAnsi="Arial" w:cs="Arial"/>
          <w:sz w:val="24"/>
          <w:szCs w:val="24"/>
        </w:rPr>
      </w:pPr>
    </w:p>
    <w:p w14:paraId="1F4E3A74" w14:textId="7A5990B4" w:rsidR="00B80C2C" w:rsidRPr="009D7A53" w:rsidRDefault="00113448" w:rsidP="00361E5A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716465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6821" w:rsidRPr="009D7A5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</w:t>
      </w:r>
      <w:r w:rsidR="007D6821" w:rsidRPr="00E845F5">
        <w:rPr>
          <w:rFonts w:ascii="Arial" w:hAnsi="Arial" w:cs="Arial"/>
          <w:sz w:val="24"/>
          <w:szCs w:val="24"/>
        </w:rPr>
        <w:t>Daten-bzw. Probenübermittlung an externe Parteien (ohne Kooperationsvertra</w:t>
      </w:r>
      <w:r w:rsidR="002F1966" w:rsidRPr="00E845F5">
        <w:rPr>
          <w:rFonts w:ascii="Arial" w:hAnsi="Arial" w:cs="Arial"/>
          <w:sz w:val="24"/>
          <w:szCs w:val="24"/>
        </w:rPr>
        <w:t>g)</w:t>
      </w:r>
      <w:r w:rsidR="00361E5A">
        <w:rPr>
          <w:rFonts w:ascii="Arial" w:hAnsi="Arial" w:cs="Arial"/>
          <w:sz w:val="24"/>
          <w:szCs w:val="24"/>
        </w:rPr>
        <w:br/>
        <w:t>(s. Punkt 3)</w:t>
      </w:r>
      <w:r w:rsidR="00361E5A">
        <w:rPr>
          <w:rFonts w:ascii="Arial" w:hAnsi="Arial" w:cs="Arial"/>
          <w:sz w:val="24"/>
          <w:szCs w:val="24"/>
        </w:rPr>
        <w:br/>
      </w:r>
    </w:p>
    <w:p w14:paraId="17B6D823" w14:textId="7DE77382" w:rsidR="002F1966" w:rsidRPr="00E845F5" w:rsidRDefault="002F1966" w:rsidP="00E845F5">
      <w:pPr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143E352" w14:textId="77777777" w:rsidR="00B80C2C" w:rsidRPr="009D7A53" w:rsidRDefault="00B80C2C" w:rsidP="00B80C2C">
      <w:pPr>
        <w:rPr>
          <w:rFonts w:ascii="Arial" w:hAnsi="Arial" w:cs="Arial"/>
          <w:b/>
          <w:sz w:val="24"/>
          <w:szCs w:val="24"/>
        </w:rPr>
      </w:pPr>
    </w:p>
    <w:p w14:paraId="415299D9" w14:textId="7B02E1B9" w:rsidR="00B80C2C" w:rsidRPr="009D7A53" w:rsidRDefault="00B80C2C" w:rsidP="00B80C2C">
      <w:pPr>
        <w:rPr>
          <w:rFonts w:ascii="Arial" w:hAnsi="Arial" w:cs="Arial"/>
          <w:b/>
          <w:sz w:val="24"/>
          <w:szCs w:val="24"/>
        </w:rPr>
      </w:pPr>
      <w:r w:rsidRPr="00E845F5">
        <w:rPr>
          <w:rFonts w:ascii="Arial" w:hAnsi="Arial" w:cs="Arial"/>
          <w:b/>
          <w:sz w:val="24"/>
          <w:szCs w:val="24"/>
        </w:rPr>
        <w:t>II</w:t>
      </w:r>
      <w:r w:rsidRPr="009D7A53">
        <w:rPr>
          <w:rFonts w:ascii="Arial" w:hAnsi="Arial" w:cs="Arial"/>
          <w:b/>
          <w:sz w:val="24"/>
          <w:szCs w:val="24"/>
        </w:rPr>
        <w:t>I</w:t>
      </w:r>
      <w:r w:rsidRPr="00E845F5">
        <w:rPr>
          <w:rFonts w:ascii="Arial" w:hAnsi="Arial" w:cs="Arial"/>
          <w:b/>
          <w:sz w:val="24"/>
          <w:szCs w:val="24"/>
        </w:rPr>
        <w:t>. Angaben zum Nutzer-Projekt</w:t>
      </w:r>
    </w:p>
    <w:p w14:paraId="51788B75" w14:textId="3C4B4893" w:rsidR="0010354B" w:rsidRPr="009D7A53" w:rsidRDefault="0069234E" w:rsidP="0098082A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5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2530DB" w:rsidRPr="009D7A53">
        <w:rPr>
          <w:rFonts w:ascii="Arial" w:hAnsi="Arial" w:cs="Arial"/>
          <w:sz w:val="24"/>
          <w:szCs w:val="24"/>
        </w:rPr>
        <w:t>Projekttitel</w:t>
      </w:r>
      <w:r w:rsidR="0098082A" w:rsidRPr="009D7A53">
        <w:rPr>
          <w:rFonts w:ascii="Arial" w:hAnsi="Arial" w:cs="Arial"/>
          <w:sz w:val="24"/>
          <w:szCs w:val="24"/>
        </w:rPr>
        <w:t>*</w:t>
      </w:r>
      <w:r w:rsidR="001E7A64">
        <w:rPr>
          <w:rFonts w:ascii="Arial" w:hAnsi="Arial" w:cs="Arial"/>
          <w:sz w:val="24"/>
          <w:szCs w:val="24"/>
          <w:vertAlign w:val="superscript"/>
        </w:rPr>
        <w:t>4</w:t>
      </w:r>
      <w:r w:rsidR="002530DB" w:rsidRPr="009D7A53">
        <w:rPr>
          <w:rFonts w:ascii="Arial" w:hAnsi="Arial" w:cs="Arial"/>
          <w:sz w:val="24"/>
          <w:szCs w:val="24"/>
        </w:rPr>
        <w:t xml:space="preserve"> </w:t>
      </w:r>
    </w:p>
    <w:p w14:paraId="188ADF66" w14:textId="58FB884E" w:rsidR="002530DB" w:rsidRPr="009D7A53" w:rsidRDefault="005B107D" w:rsidP="00E845F5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Vollständiger Titel: </w:t>
      </w:r>
    </w:p>
    <w:p w14:paraId="44A8F40C" w14:textId="0EBA35BE" w:rsidR="005B107D" w:rsidRPr="00E845F5" w:rsidRDefault="005B107D" w:rsidP="00E845F5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Kurzbezeichnung: </w:t>
      </w:r>
    </w:p>
    <w:p w14:paraId="22A90201" w14:textId="77777777" w:rsidR="00D31EF0" w:rsidRPr="009D7A53" w:rsidRDefault="00D31EF0" w:rsidP="002530DB">
      <w:pPr>
        <w:pStyle w:val="Listenabsatz"/>
        <w:numPr>
          <w:ilvl w:val="0"/>
          <w:numId w:val="0"/>
        </w:numPr>
        <w:ind w:left="360"/>
        <w:jc w:val="left"/>
        <w:rPr>
          <w:rFonts w:ascii="Arial" w:hAnsi="Arial" w:cs="Arial"/>
          <w:sz w:val="24"/>
          <w:szCs w:val="24"/>
        </w:rPr>
      </w:pPr>
    </w:p>
    <w:p w14:paraId="3AD867E8" w14:textId="3EC29AB2" w:rsidR="00BF4E40" w:rsidRDefault="001E7A64" w:rsidP="001038D7">
      <w:pPr>
        <w:pBdr>
          <w:bottom w:val="single" w:sz="4" w:space="1" w:color="auto"/>
        </w:pBdr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 xml:space="preserve">4 </w:t>
      </w:r>
      <w:r w:rsidR="002530DB" w:rsidRPr="009D7A53">
        <w:rPr>
          <w:rFonts w:ascii="Arial" w:hAnsi="Arial" w:cs="Arial"/>
          <w:i/>
          <w:sz w:val="24"/>
          <w:szCs w:val="24"/>
        </w:rPr>
        <w:t>Dient der Identifikation des Projektes</w:t>
      </w:r>
      <w:r w:rsidR="001038D7" w:rsidRPr="009D7A53">
        <w:rPr>
          <w:rFonts w:ascii="Arial" w:hAnsi="Arial" w:cs="Arial"/>
          <w:i/>
          <w:sz w:val="24"/>
          <w:szCs w:val="24"/>
        </w:rPr>
        <w:br/>
      </w:r>
    </w:p>
    <w:p w14:paraId="4AB57ECC" w14:textId="77777777" w:rsidR="00A3585B" w:rsidRPr="009D7A53" w:rsidRDefault="00A3585B" w:rsidP="001038D7">
      <w:pPr>
        <w:pBdr>
          <w:bottom w:val="single" w:sz="4" w:space="1" w:color="auto"/>
        </w:pBdr>
        <w:jc w:val="left"/>
        <w:rPr>
          <w:rFonts w:ascii="Arial" w:hAnsi="Arial" w:cs="Arial"/>
          <w:i/>
          <w:sz w:val="24"/>
          <w:szCs w:val="24"/>
        </w:rPr>
      </w:pPr>
    </w:p>
    <w:p w14:paraId="1B1705D3" w14:textId="51EB9256" w:rsidR="00907323" w:rsidRPr="009D7A53" w:rsidRDefault="0069234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5" w:name="_Hlk40433069"/>
      <w:bookmarkStart w:id="6" w:name="_Hlk40432837"/>
      <w:r w:rsidRPr="009D7A53">
        <w:rPr>
          <w:rFonts w:ascii="Arial" w:hAnsi="Arial" w:cs="Arial"/>
          <w:sz w:val="24"/>
          <w:szCs w:val="24"/>
        </w:rPr>
        <w:lastRenderedPageBreak/>
        <w:t>6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907323" w:rsidRPr="009D7A53">
        <w:rPr>
          <w:rFonts w:ascii="Arial" w:hAnsi="Arial" w:cs="Arial"/>
          <w:sz w:val="24"/>
          <w:szCs w:val="24"/>
        </w:rPr>
        <w:t>Projektlaufzeit</w:t>
      </w:r>
      <w:bookmarkEnd w:id="5"/>
      <w:r w:rsidR="00FA4ED4" w:rsidRPr="009D7A53">
        <w:rPr>
          <w:rFonts w:ascii="Arial" w:hAnsi="Arial" w:cs="Arial"/>
          <w:sz w:val="24"/>
          <w:szCs w:val="24"/>
        </w:rPr>
        <w:t>*</w:t>
      </w:r>
      <w:r w:rsidR="001E7A64">
        <w:rPr>
          <w:rFonts w:ascii="Arial" w:hAnsi="Arial" w:cs="Arial"/>
          <w:sz w:val="24"/>
          <w:szCs w:val="24"/>
          <w:vertAlign w:val="superscript"/>
        </w:rPr>
        <w:t>5</w:t>
      </w:r>
    </w:p>
    <w:bookmarkEnd w:id="6"/>
    <w:p w14:paraId="5D47419F" w14:textId="3E28077B" w:rsidR="005D2F70" w:rsidRPr="009D7A53" w:rsidRDefault="0024018E" w:rsidP="005D2F70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 xml:space="preserve">Geben Sie </w:t>
      </w:r>
      <w:r w:rsidR="0052148E" w:rsidRPr="009D7A53">
        <w:rPr>
          <w:rFonts w:ascii="Arial" w:hAnsi="Arial" w:cs="Arial"/>
          <w:color w:val="000000"/>
          <w:sz w:val="24"/>
          <w:szCs w:val="24"/>
        </w:rPr>
        <w:t xml:space="preserve">hier </w:t>
      </w:r>
      <w:r w:rsidRPr="009D7A53">
        <w:rPr>
          <w:rFonts w:ascii="Arial" w:hAnsi="Arial" w:cs="Arial"/>
          <w:color w:val="000000"/>
          <w:sz w:val="24"/>
          <w:szCs w:val="24"/>
        </w:rPr>
        <w:t>bitte (numerisch) die Anzahl der Monate/Jahre an und den gewünschten (</w:t>
      </w:r>
      <w:r w:rsidR="0052148E" w:rsidRPr="009D7A53">
        <w:rPr>
          <w:rFonts w:ascii="Arial" w:hAnsi="Arial" w:cs="Arial"/>
          <w:color w:val="000000"/>
          <w:sz w:val="24"/>
          <w:szCs w:val="24"/>
        </w:rPr>
        <w:t>aber „noch“ unverbindlichen) Startzeitpunkt</w:t>
      </w:r>
      <w:r w:rsidR="009652E6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520615A0" w14:textId="04242DBC" w:rsidR="005D2F70" w:rsidRPr="009D7A53" w:rsidRDefault="005D2F70" w:rsidP="00FA66A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41C8B36D" w14:textId="52D116DE" w:rsidR="005318DB" w:rsidRPr="009D7A53" w:rsidRDefault="001E7A64" w:rsidP="00FA66A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i/>
          <w:sz w:val="24"/>
          <w:szCs w:val="24"/>
        </w:rPr>
      </w:pPr>
      <w:bookmarkStart w:id="7" w:name="_Hlk40787660"/>
      <w:r>
        <w:rPr>
          <w:rFonts w:ascii="Arial" w:hAnsi="Arial" w:cs="Arial"/>
          <w:i/>
          <w:sz w:val="24"/>
          <w:szCs w:val="24"/>
          <w:vertAlign w:val="superscript"/>
        </w:rPr>
        <w:t>5</w:t>
      </w:r>
      <w:r w:rsidR="00DB247B" w:rsidRPr="009D7A53">
        <w:rPr>
          <w:rFonts w:ascii="Arial" w:hAnsi="Arial" w:cs="Arial"/>
          <w:i/>
          <w:sz w:val="24"/>
          <w:szCs w:val="24"/>
        </w:rPr>
        <w:t xml:space="preserve"> Die präzise Angabe der Projektlaufzeit ist für die </w:t>
      </w:r>
      <w:r w:rsidR="004A1B5C" w:rsidRPr="009D7A53">
        <w:rPr>
          <w:rFonts w:ascii="Arial" w:hAnsi="Arial" w:cs="Arial"/>
          <w:i/>
          <w:sz w:val="24"/>
          <w:szCs w:val="24"/>
        </w:rPr>
        <w:t xml:space="preserve">im Falle der Genehmigung Ihres Nutzungsantrags </w:t>
      </w:r>
      <w:r w:rsidR="00DB247B" w:rsidRPr="009D7A53">
        <w:rPr>
          <w:rFonts w:ascii="Arial" w:hAnsi="Arial" w:cs="Arial"/>
          <w:i/>
          <w:sz w:val="24"/>
          <w:szCs w:val="24"/>
        </w:rPr>
        <w:t>einzuhaltenden vertrags- und datenschutzrechtlichen Bedingungen</w:t>
      </w:r>
      <w:r w:rsidR="004A1B5C" w:rsidRPr="009D7A53">
        <w:rPr>
          <w:rFonts w:ascii="Arial" w:hAnsi="Arial" w:cs="Arial"/>
          <w:i/>
          <w:sz w:val="24"/>
          <w:szCs w:val="24"/>
        </w:rPr>
        <w:t xml:space="preserve"> von zentraler Bedeutung.</w:t>
      </w:r>
      <w:r w:rsidR="00DB247B" w:rsidRPr="009D7A53">
        <w:rPr>
          <w:rFonts w:ascii="Arial" w:hAnsi="Arial" w:cs="Arial"/>
          <w:i/>
          <w:sz w:val="24"/>
          <w:szCs w:val="24"/>
        </w:rPr>
        <w:t xml:space="preserve"> </w:t>
      </w:r>
      <w:r w:rsidR="001038D7" w:rsidRPr="009D7A53">
        <w:rPr>
          <w:rFonts w:ascii="Arial" w:hAnsi="Arial" w:cs="Arial"/>
          <w:i/>
          <w:sz w:val="24"/>
          <w:szCs w:val="24"/>
        </w:rPr>
        <w:br/>
      </w:r>
    </w:p>
    <w:p w14:paraId="116A1A89" w14:textId="3A672AB9" w:rsidR="005B107D" w:rsidRPr="009D7A53" w:rsidRDefault="0069234E" w:rsidP="005B107D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7</w:t>
      </w:r>
      <w:r w:rsidR="005B107D" w:rsidRPr="009D7A53">
        <w:rPr>
          <w:rFonts w:ascii="Arial" w:hAnsi="Arial" w:cs="Arial"/>
          <w:sz w:val="24"/>
          <w:szCs w:val="24"/>
        </w:rPr>
        <w:t>. Ethikvotum*</w:t>
      </w:r>
    </w:p>
    <w:p w14:paraId="30B2C412" w14:textId="28671CA5" w:rsidR="00334618" w:rsidRPr="009D7A53" w:rsidRDefault="00334618" w:rsidP="00334618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>Bitte ankreuzen und ggf. Nachweise beifügen:</w:t>
      </w:r>
      <w:r w:rsidRPr="00E845F5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1772925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E845F5">
        <w:rPr>
          <w:rFonts w:ascii="Arial" w:hAnsi="Arial" w:cs="Arial"/>
          <w:sz w:val="24"/>
          <w:szCs w:val="24"/>
        </w:rPr>
        <w:t>Vorhanden (EK-Nummer, Datum):</w:t>
      </w:r>
      <w:r>
        <w:rPr>
          <w:rFonts w:ascii="Arial" w:hAnsi="Arial" w:cs="Arial"/>
          <w:sz w:val="24"/>
          <w:szCs w:val="24"/>
        </w:rPr>
        <w:tab/>
      </w:r>
      <w:r w:rsidRPr="00E845F5">
        <w:rPr>
          <w:rFonts w:ascii="Arial" w:hAnsi="Arial" w:cs="Arial"/>
          <w:sz w:val="24"/>
          <w:szCs w:val="24"/>
        </w:rPr>
        <w:t xml:space="preserve"> ___________</w:t>
      </w:r>
      <w:r w:rsidRPr="00E845F5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111104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E845F5">
        <w:rPr>
          <w:rFonts w:ascii="Arial" w:hAnsi="Arial" w:cs="Arial"/>
          <w:sz w:val="24"/>
          <w:szCs w:val="24"/>
        </w:rPr>
        <w:t>Beantragt (EK-Nummer, Status):</w:t>
      </w:r>
      <w:r>
        <w:rPr>
          <w:rFonts w:ascii="Arial" w:hAnsi="Arial" w:cs="Arial"/>
          <w:sz w:val="24"/>
          <w:szCs w:val="24"/>
        </w:rPr>
        <w:tab/>
      </w:r>
      <w:r w:rsidRPr="00E845F5">
        <w:rPr>
          <w:rFonts w:ascii="Arial" w:hAnsi="Arial" w:cs="Arial"/>
          <w:sz w:val="24"/>
          <w:szCs w:val="24"/>
        </w:rPr>
        <w:t xml:space="preserve"> ___________</w:t>
      </w:r>
      <w:r w:rsidRPr="00E845F5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172686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E845F5">
        <w:rPr>
          <w:rFonts w:ascii="Arial" w:hAnsi="Arial" w:cs="Arial"/>
          <w:sz w:val="24"/>
          <w:szCs w:val="24"/>
        </w:rPr>
        <w:t xml:space="preserve"> Nicht benötigt (z.B. aufgrund behördlicher Anordnung, Nachweis beifügen)</w:t>
      </w:r>
    </w:p>
    <w:p w14:paraId="77733AAD" w14:textId="33B69596" w:rsidR="002F1966" w:rsidRPr="00E845F5" w:rsidRDefault="002F1966" w:rsidP="005B107D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bookmarkEnd w:id="7"/>
    <w:p w14:paraId="4E788526" w14:textId="3C78B3DC" w:rsidR="005D2F70" w:rsidRPr="009D7A53" w:rsidRDefault="0069234E" w:rsidP="008B30A9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8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5D2F70" w:rsidRPr="009D7A53">
        <w:rPr>
          <w:rFonts w:ascii="Arial" w:hAnsi="Arial" w:cs="Arial"/>
          <w:sz w:val="24"/>
          <w:szCs w:val="24"/>
        </w:rPr>
        <w:t>Hypothese/Fragestellung (Projektziele)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p w14:paraId="47A923A5" w14:textId="07CBE323" w:rsidR="00730C46" w:rsidRPr="009D7A53" w:rsidRDefault="002F1966" w:rsidP="005D2F70">
      <w:pPr>
        <w:pBdr>
          <w:bottom w:val="single" w:sz="6" w:space="1" w:color="auto"/>
        </w:pBdr>
        <w:jc w:val="left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</w:rPr>
        <w:t>Ggf. Verweis auf Studienprotokoll oder Projektbeschreibung [Anhang]</w:t>
      </w:r>
    </w:p>
    <w:p w14:paraId="08CD3065" w14:textId="77777777" w:rsidR="002F1966" w:rsidRPr="009D7A53" w:rsidRDefault="002F1966" w:rsidP="005D2F70">
      <w:pPr>
        <w:pBdr>
          <w:bottom w:val="single" w:sz="6" w:space="1" w:color="auto"/>
        </w:pBdr>
        <w:jc w:val="left"/>
        <w:rPr>
          <w:rFonts w:ascii="Arial" w:hAnsi="Arial" w:cs="Arial"/>
          <w:color w:val="000000"/>
          <w:sz w:val="24"/>
          <w:szCs w:val="24"/>
        </w:rPr>
      </w:pPr>
    </w:p>
    <w:p w14:paraId="3EC9434A" w14:textId="5FF17EF0" w:rsidR="00730C46" w:rsidRPr="009D7A53" w:rsidRDefault="0069234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8" w:name="_Hlk40433785"/>
      <w:r w:rsidRPr="009D7A53">
        <w:rPr>
          <w:rFonts w:ascii="Arial" w:hAnsi="Arial" w:cs="Arial"/>
          <w:sz w:val="24"/>
          <w:szCs w:val="24"/>
        </w:rPr>
        <w:t>9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730C46" w:rsidRPr="009D7A53">
        <w:rPr>
          <w:rFonts w:ascii="Arial" w:hAnsi="Arial" w:cs="Arial"/>
          <w:sz w:val="24"/>
          <w:szCs w:val="24"/>
        </w:rPr>
        <w:t>Wissenschaftlicher Hintergrund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bookmarkEnd w:id="8"/>
    <w:p w14:paraId="4A275043" w14:textId="3344B570" w:rsidR="00FA66A0" w:rsidRPr="009D7A53" w:rsidRDefault="005B107D" w:rsidP="00E845F5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Vorhandene </w:t>
      </w:r>
      <w:r w:rsidR="00730C46" w:rsidRPr="009D7A53">
        <w:rPr>
          <w:rFonts w:ascii="Arial" w:hAnsi="Arial" w:cs="Arial"/>
          <w:sz w:val="24"/>
          <w:szCs w:val="24"/>
        </w:rPr>
        <w:t>Veröffentlichungen zum Thema</w:t>
      </w:r>
    </w:p>
    <w:p w14:paraId="6E6FD6CF" w14:textId="7AD4061E" w:rsidR="002F1966" w:rsidRPr="009D7A53" w:rsidRDefault="002F1966" w:rsidP="00E845F5">
      <w:pPr>
        <w:jc w:val="left"/>
        <w:rPr>
          <w:rFonts w:ascii="Arial" w:hAnsi="Arial" w:cs="Arial"/>
          <w:sz w:val="24"/>
          <w:szCs w:val="24"/>
        </w:rPr>
      </w:pPr>
    </w:p>
    <w:p w14:paraId="69BE4D86" w14:textId="4E1155A1" w:rsidR="002F1966" w:rsidRPr="009D7A53" w:rsidRDefault="00252CE7" w:rsidP="002F1966">
      <w:pPr>
        <w:pBdr>
          <w:bottom w:val="single" w:sz="6" w:space="1" w:color="auto"/>
        </w:pBdr>
        <w:jc w:val="left"/>
        <w:rPr>
          <w:rFonts w:ascii="Arial" w:hAnsi="Arial" w:cs="Arial"/>
          <w:i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</w:rPr>
        <w:t>Ggf. Verweis auf Studienprotokoll oder Projektbeschreibung [Anhang]</w:t>
      </w:r>
    </w:p>
    <w:p w14:paraId="2958C202" w14:textId="5AE6F6F0" w:rsidR="002F1966" w:rsidRPr="009D7A53" w:rsidRDefault="002F1966" w:rsidP="00E845F5">
      <w:pPr>
        <w:pBdr>
          <w:bottom w:val="single" w:sz="6" w:space="1" w:color="auto"/>
        </w:pBdr>
        <w:spacing w:line="276" w:lineRule="auto"/>
        <w:jc w:val="left"/>
        <w:rPr>
          <w:rFonts w:ascii="Arial" w:hAnsi="Arial" w:cs="Arial"/>
          <w:color w:val="000000"/>
          <w:sz w:val="24"/>
          <w:szCs w:val="24"/>
        </w:rPr>
      </w:pPr>
    </w:p>
    <w:p w14:paraId="3A70E154" w14:textId="75716929" w:rsidR="00730C46" w:rsidRPr="009D7A53" w:rsidRDefault="0069234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9" w:name="_Hlk40434118"/>
      <w:r w:rsidRPr="009D7A53">
        <w:rPr>
          <w:rFonts w:ascii="Arial" w:hAnsi="Arial" w:cs="Arial"/>
          <w:sz w:val="24"/>
          <w:szCs w:val="24"/>
        </w:rPr>
        <w:t>10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E57A46" w:rsidRPr="009D7A53">
        <w:rPr>
          <w:rFonts w:ascii="Arial" w:hAnsi="Arial" w:cs="Arial"/>
          <w:sz w:val="24"/>
          <w:szCs w:val="24"/>
        </w:rPr>
        <w:t>Material &amp; Methoden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bookmarkEnd w:id="9"/>
    <w:p w14:paraId="1F0617CF" w14:textId="4A5DFE80" w:rsidR="002F1966" w:rsidRPr="009D7A53" w:rsidRDefault="00E57A46" w:rsidP="00E57A46">
      <w:pPr>
        <w:jc w:val="left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Beschreiben Sie Materialien/Methoden</w:t>
      </w:r>
    </w:p>
    <w:p w14:paraId="52AD029C" w14:textId="77777777" w:rsidR="00E57A46" w:rsidRPr="009D7A53" w:rsidRDefault="00E57A46" w:rsidP="00E57A46">
      <w:pPr>
        <w:jc w:val="left"/>
        <w:rPr>
          <w:rFonts w:ascii="Arial" w:hAnsi="Arial" w:cs="Arial"/>
          <w:b/>
          <w:sz w:val="24"/>
          <w:szCs w:val="24"/>
        </w:rPr>
      </w:pPr>
    </w:p>
    <w:p w14:paraId="5249EAEB" w14:textId="3E8942DA" w:rsidR="00E57A46" w:rsidRPr="009D7A53" w:rsidRDefault="00252CE7" w:rsidP="00E845F5">
      <w:pPr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</w:rPr>
        <w:t>Ggf. Verweis auf Studienprotokoll oder Projektbeschreibung [Anhang]</w:t>
      </w:r>
    </w:p>
    <w:p w14:paraId="3E764048" w14:textId="77777777" w:rsidR="006033B5" w:rsidRPr="009D7A53" w:rsidRDefault="006033B5" w:rsidP="00E845F5">
      <w:pPr>
        <w:pBdr>
          <w:bottom w:val="single" w:sz="6" w:space="1" w:color="auto"/>
        </w:pBdr>
        <w:jc w:val="left"/>
        <w:rPr>
          <w:rFonts w:ascii="Arial" w:hAnsi="Arial" w:cs="Arial"/>
          <w:sz w:val="24"/>
          <w:szCs w:val="24"/>
        </w:rPr>
      </w:pPr>
    </w:p>
    <w:p w14:paraId="598CD349" w14:textId="0A4D318F" w:rsidR="00E57A46" w:rsidRPr="009D7A53" w:rsidRDefault="005B107D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69234E" w:rsidRPr="009D7A53">
        <w:rPr>
          <w:rFonts w:ascii="Arial" w:hAnsi="Arial" w:cs="Arial"/>
          <w:sz w:val="24"/>
          <w:szCs w:val="24"/>
        </w:rPr>
        <w:t>1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E57A46" w:rsidRPr="009D7A53">
        <w:rPr>
          <w:rFonts w:ascii="Arial" w:hAnsi="Arial" w:cs="Arial"/>
          <w:sz w:val="24"/>
          <w:szCs w:val="24"/>
        </w:rPr>
        <w:t>Aussagen/Abschätzung der Machbarkeit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p w14:paraId="0A927C27" w14:textId="1F300156" w:rsidR="00E57A46" w:rsidRPr="00E845F5" w:rsidRDefault="00E57A46" w:rsidP="00E57A46">
      <w:pPr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Tragen Sie hier ein/verweisen Sie auf bereits durchgeführte Machbarkeits-Untersuchungen/ Fallzahl-Betrachtungen</w:t>
      </w:r>
      <w:r w:rsidR="005318DB" w:rsidRPr="00E845F5">
        <w:rPr>
          <w:rFonts w:ascii="Arial" w:hAnsi="Arial" w:cs="Arial"/>
          <w:i/>
          <w:sz w:val="24"/>
          <w:szCs w:val="24"/>
        </w:rPr>
        <w:t>.</w:t>
      </w:r>
    </w:p>
    <w:p w14:paraId="2B667C2C" w14:textId="77777777" w:rsidR="00D4451C" w:rsidRPr="009D7A53" w:rsidRDefault="00D4451C" w:rsidP="003D7F61">
      <w:pPr>
        <w:pBdr>
          <w:bottom w:val="single" w:sz="6" w:space="1" w:color="auto"/>
        </w:pBdr>
        <w:spacing w:after="200" w:line="276" w:lineRule="auto"/>
        <w:jc w:val="right"/>
        <w:rPr>
          <w:rFonts w:ascii="Arial" w:hAnsi="Arial" w:cs="Arial"/>
          <w:sz w:val="24"/>
          <w:szCs w:val="24"/>
        </w:rPr>
      </w:pPr>
    </w:p>
    <w:p w14:paraId="5347F864" w14:textId="77777777" w:rsidR="001E7A64" w:rsidRDefault="001E7A64">
      <w:pPr>
        <w:spacing w:after="200" w:line="276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247D96C" w14:textId="2C95E1B9" w:rsidR="00D4451C" w:rsidRPr="00E845F5" w:rsidRDefault="00D4451C" w:rsidP="00D4451C">
      <w:pPr>
        <w:jc w:val="left"/>
        <w:rPr>
          <w:rFonts w:ascii="Arial" w:hAnsi="Arial" w:cs="Arial"/>
          <w:b/>
          <w:sz w:val="24"/>
          <w:szCs w:val="24"/>
          <w:vertAlign w:val="superscript"/>
        </w:rPr>
      </w:pPr>
      <w:r w:rsidRPr="00E845F5">
        <w:rPr>
          <w:rFonts w:ascii="Arial" w:hAnsi="Arial" w:cs="Arial"/>
          <w:b/>
          <w:sz w:val="24"/>
          <w:szCs w:val="24"/>
        </w:rPr>
        <w:lastRenderedPageBreak/>
        <w:t>1</w:t>
      </w:r>
      <w:r w:rsidR="0069234E" w:rsidRPr="009D7A53">
        <w:rPr>
          <w:rFonts w:ascii="Arial" w:hAnsi="Arial" w:cs="Arial"/>
          <w:b/>
          <w:sz w:val="24"/>
          <w:szCs w:val="24"/>
        </w:rPr>
        <w:t>2</w:t>
      </w:r>
      <w:r w:rsidRPr="00E845F5">
        <w:rPr>
          <w:rFonts w:ascii="Arial" w:hAnsi="Arial" w:cs="Arial"/>
          <w:b/>
          <w:sz w:val="24"/>
          <w:szCs w:val="24"/>
        </w:rPr>
        <w:t>. Projektressourcen</w:t>
      </w:r>
      <w:r w:rsidR="001E7A64">
        <w:rPr>
          <w:rFonts w:ascii="Arial" w:hAnsi="Arial" w:cs="Arial"/>
          <w:b/>
          <w:sz w:val="24"/>
          <w:szCs w:val="24"/>
          <w:vertAlign w:val="superscript"/>
        </w:rPr>
        <w:t>6</w:t>
      </w:r>
    </w:p>
    <w:p w14:paraId="406508AB" w14:textId="77777777" w:rsidR="00D4451C" w:rsidRPr="009D7A53" w:rsidRDefault="00D4451C" w:rsidP="00D4451C">
      <w:pPr>
        <w:jc w:val="left"/>
        <w:rPr>
          <w:rFonts w:ascii="Arial" w:hAnsi="Arial" w:cs="Arial"/>
          <w:sz w:val="24"/>
          <w:szCs w:val="24"/>
        </w:rPr>
      </w:pPr>
    </w:p>
    <w:p w14:paraId="696CCFC3" w14:textId="46998DC5" w:rsidR="00D4451C" w:rsidRPr="009D7A53" w:rsidRDefault="00D4451C" w:rsidP="00D4451C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Personelle und finanzielle Ressourcen stehen ausreichend zur Verfügung</w:t>
      </w:r>
    </w:p>
    <w:p w14:paraId="0BE0860D" w14:textId="53E2E9FE" w:rsidR="00D4451C" w:rsidRPr="009D7A53" w:rsidRDefault="00113448" w:rsidP="00D4451C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11625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4E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464EC">
        <w:rPr>
          <w:rFonts w:ascii="Segoe UI Symbol" w:hAnsi="Segoe UI Symbol" w:cs="Segoe UI Symbol"/>
          <w:sz w:val="24"/>
          <w:szCs w:val="24"/>
        </w:rPr>
        <w:t xml:space="preserve"> Ja</w:t>
      </w:r>
      <w:r w:rsidR="008464EC">
        <w:rPr>
          <w:rFonts w:ascii="Segoe UI Symbol" w:hAnsi="Segoe UI Symbol" w:cs="Segoe UI Symbol"/>
          <w:sz w:val="24"/>
          <w:szCs w:val="24"/>
        </w:rPr>
        <w:tab/>
      </w:r>
      <w:r w:rsidR="008464EC">
        <w:rPr>
          <w:rFonts w:ascii="Segoe UI Symbol" w:hAnsi="Segoe UI Symbol" w:cs="Segoe UI Symbo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3289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4E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4451C" w:rsidRPr="009D7A53">
        <w:rPr>
          <w:rFonts w:ascii="Segoe UI Symbol" w:hAnsi="Segoe UI Symbol" w:cs="Segoe UI Symbol"/>
          <w:sz w:val="24"/>
          <w:szCs w:val="24"/>
        </w:rPr>
        <w:t xml:space="preserve"> Nein</w:t>
      </w:r>
    </w:p>
    <w:p w14:paraId="213F641C" w14:textId="77777777" w:rsidR="00D4451C" w:rsidRPr="009D7A53" w:rsidRDefault="00D4451C" w:rsidP="00D4451C">
      <w:pPr>
        <w:jc w:val="left"/>
        <w:rPr>
          <w:rFonts w:ascii="Arial" w:hAnsi="Arial" w:cs="Arial"/>
          <w:sz w:val="24"/>
          <w:szCs w:val="24"/>
        </w:rPr>
      </w:pPr>
    </w:p>
    <w:p w14:paraId="037C4890" w14:textId="0D01542C" w:rsidR="00D4451C" w:rsidRPr="00E845F5" w:rsidRDefault="001E7A64" w:rsidP="00D4451C">
      <w:pPr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>6</w:t>
      </w:r>
      <w:r w:rsidR="00D4451C" w:rsidRPr="00E845F5">
        <w:rPr>
          <w:rFonts w:ascii="Arial" w:hAnsi="Arial" w:cs="Arial"/>
          <w:i/>
          <w:sz w:val="24"/>
          <w:szCs w:val="24"/>
        </w:rPr>
        <w:t xml:space="preserve"> Während der Projektlaufzeit zur Verfügung stehende Ressourcen (z.B. Personal, Material o.ä.), als Nachweis, dass ein angestrebtes Projekt auch zu Ende geführt werden kann.</w:t>
      </w:r>
    </w:p>
    <w:p w14:paraId="0F240996" w14:textId="77777777" w:rsidR="00385AAF" w:rsidRPr="009D7A53" w:rsidRDefault="00385AAF" w:rsidP="00E57A46">
      <w:pPr>
        <w:pBdr>
          <w:bottom w:val="single" w:sz="6" w:space="1" w:color="auto"/>
        </w:pBdr>
        <w:jc w:val="left"/>
        <w:rPr>
          <w:rFonts w:ascii="Arial" w:hAnsi="Arial" w:cs="Arial"/>
          <w:b/>
          <w:sz w:val="24"/>
          <w:szCs w:val="24"/>
        </w:rPr>
      </w:pPr>
    </w:p>
    <w:p w14:paraId="5556D4A6" w14:textId="10B82A74" w:rsidR="00317F13" w:rsidRPr="00E845F5" w:rsidRDefault="00B80C2C" w:rsidP="00E845F5">
      <w:pPr>
        <w:pStyle w:val="StandardWeb"/>
        <w:rPr>
          <w:rFonts w:ascii="Arial" w:hAnsi="Arial" w:cs="Arial"/>
          <w:b/>
        </w:rPr>
      </w:pPr>
      <w:bookmarkStart w:id="10" w:name="_Hlk40437240"/>
      <w:r w:rsidRPr="009D7A53">
        <w:rPr>
          <w:rFonts w:ascii="Arial" w:hAnsi="Arial" w:cs="Arial"/>
          <w:b/>
        </w:rPr>
        <w:t>IV</w:t>
      </w:r>
      <w:r w:rsidR="00FB1010" w:rsidRPr="00E845F5">
        <w:rPr>
          <w:rFonts w:ascii="Arial" w:hAnsi="Arial" w:cs="Arial"/>
          <w:b/>
        </w:rPr>
        <w:t xml:space="preserve">. </w:t>
      </w:r>
      <w:r w:rsidR="00317F13" w:rsidRPr="00E845F5">
        <w:rPr>
          <w:rFonts w:ascii="Arial" w:hAnsi="Arial" w:cs="Arial"/>
          <w:b/>
        </w:rPr>
        <w:t>Angaben zu(r) Spezifikation/ Beschreibung/ Charakteristik/ Merkmalen/ Herkunft bzw. Ursprung der beantragten Daten</w:t>
      </w:r>
      <w:r w:rsidR="00974AAF">
        <w:rPr>
          <w:rFonts w:ascii="Arial" w:hAnsi="Arial" w:cs="Arial"/>
          <w:b/>
        </w:rPr>
        <w:t xml:space="preserve">; </w:t>
      </w:r>
      <w:r w:rsidR="00317F13" w:rsidRPr="00E845F5">
        <w:rPr>
          <w:rFonts w:ascii="Arial" w:hAnsi="Arial" w:cs="Arial"/>
          <w:b/>
        </w:rPr>
        <w:t>Biomaterialien/Bioproben</w:t>
      </w:r>
      <w:r w:rsidR="00B9624B" w:rsidRPr="00E845F5">
        <w:rPr>
          <w:rFonts w:ascii="Arial" w:hAnsi="Arial" w:cs="Arial"/>
          <w:b/>
        </w:rPr>
        <w:t xml:space="preserve">; </w:t>
      </w:r>
      <w:r w:rsidR="00317F13" w:rsidRPr="00E845F5">
        <w:rPr>
          <w:rFonts w:ascii="Arial" w:hAnsi="Arial" w:cs="Arial"/>
          <w:b/>
        </w:rPr>
        <w:t>Analysemethoden- und -routinen</w:t>
      </w:r>
    </w:p>
    <w:p w14:paraId="3FE88D9D" w14:textId="0AFFF883" w:rsidR="00F0596E" w:rsidRPr="00382B1F" w:rsidRDefault="008A69A1" w:rsidP="00382B1F">
      <w:p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382B1F">
        <w:rPr>
          <w:rFonts w:ascii="Arial" w:hAnsi="Arial" w:cs="Arial"/>
          <w:i/>
          <w:sz w:val="24"/>
          <w:szCs w:val="24"/>
        </w:rPr>
        <w:t xml:space="preserve">Bitte spezifizieren Sie die Daten-/Biomaterialselektionskriterien </w:t>
      </w:r>
      <w:r w:rsidR="005B107D" w:rsidRPr="00382B1F">
        <w:rPr>
          <w:rFonts w:ascii="Arial" w:hAnsi="Arial" w:cs="Arial"/>
          <w:i/>
          <w:sz w:val="24"/>
          <w:szCs w:val="24"/>
        </w:rPr>
        <w:t>so genau wie möglich</w:t>
      </w:r>
    </w:p>
    <w:bookmarkEnd w:id="10"/>
    <w:p w14:paraId="5A9A5186" w14:textId="2C91EBF3" w:rsidR="00893EA2" w:rsidRPr="009D7A53" w:rsidRDefault="005B107D" w:rsidP="008B30A9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DD27D1">
        <w:rPr>
          <w:rFonts w:ascii="Arial" w:hAnsi="Arial" w:cs="Arial"/>
          <w:sz w:val="24"/>
          <w:szCs w:val="24"/>
        </w:rPr>
        <w:t>3</w:t>
      </w:r>
      <w:r w:rsidR="00FB1010" w:rsidRPr="009D7A53">
        <w:rPr>
          <w:rFonts w:ascii="Arial" w:hAnsi="Arial" w:cs="Arial"/>
          <w:sz w:val="24"/>
          <w:szCs w:val="24"/>
        </w:rPr>
        <w:t xml:space="preserve">. </w:t>
      </w:r>
      <w:r w:rsidR="00893EA2" w:rsidRPr="009D7A53">
        <w:rPr>
          <w:rFonts w:ascii="Arial" w:hAnsi="Arial" w:cs="Arial"/>
          <w:sz w:val="24"/>
          <w:szCs w:val="24"/>
        </w:rPr>
        <w:t>Einschlusskriterien</w:t>
      </w:r>
      <w:r w:rsidR="00BA6697" w:rsidRPr="009D7A53">
        <w:rPr>
          <w:rFonts w:ascii="Arial" w:hAnsi="Arial" w:cs="Arial"/>
          <w:sz w:val="24"/>
          <w:szCs w:val="24"/>
        </w:rPr>
        <w:t xml:space="preserve"> und Ausschlusskriterien</w:t>
      </w:r>
    </w:p>
    <w:p w14:paraId="26C2912B" w14:textId="6A1CFB35" w:rsidR="00564B29" w:rsidRDefault="001B05C4" w:rsidP="001B05C4">
      <w:pPr>
        <w:jc w:val="left"/>
        <w:rPr>
          <w:rFonts w:ascii="Arial" w:hAnsi="Arial" w:cs="Arial"/>
          <w:sz w:val="24"/>
          <w:szCs w:val="24"/>
        </w:rPr>
      </w:pPr>
      <w:bookmarkStart w:id="11" w:name="_Hlk40436304"/>
      <w:r w:rsidRPr="009D7A53">
        <w:rPr>
          <w:rFonts w:ascii="Arial" w:hAnsi="Arial" w:cs="Arial"/>
          <w:b/>
          <w:color w:val="000000"/>
          <w:sz w:val="24"/>
          <w:szCs w:val="24"/>
        </w:rPr>
        <w:t>Angaben zur Patientenauswahl</w:t>
      </w:r>
      <w:r w:rsidR="00564B29" w:rsidRPr="009D7A53">
        <w:rPr>
          <w:rFonts w:ascii="Arial" w:hAnsi="Arial" w:cs="Arial"/>
          <w:sz w:val="24"/>
          <w:szCs w:val="24"/>
        </w:rPr>
        <w:t>*</w:t>
      </w:r>
    </w:p>
    <w:p w14:paraId="14194C9D" w14:textId="17E8E23F" w:rsidR="00361E5A" w:rsidRPr="00E845F5" w:rsidRDefault="00361E5A" w:rsidP="003D7F61">
      <w:pPr>
        <w:spacing w:before="100" w:beforeAutospacing="1" w:after="100" w:afterAutospacing="1"/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b/>
          <w:bCs/>
          <w:sz w:val="24"/>
          <w:szCs w:val="24"/>
        </w:rPr>
        <w:t>Einschlusskriterien</w:t>
      </w:r>
      <w:r w:rsidR="003D7F61">
        <w:rPr>
          <w:rFonts w:ascii="Arial" w:hAnsi="Arial" w:cs="Arial"/>
          <w:b/>
          <w:bCs/>
          <w:sz w:val="24"/>
          <w:szCs w:val="24"/>
        </w:rPr>
        <w:t xml:space="preserve">: / </w:t>
      </w:r>
      <w:r>
        <w:rPr>
          <w:rFonts w:ascii="Arial" w:hAnsi="Arial" w:cs="Arial"/>
          <w:b/>
          <w:color w:val="000000"/>
          <w:sz w:val="24"/>
          <w:szCs w:val="24"/>
        </w:rPr>
        <w:t>A</w:t>
      </w:r>
      <w:r w:rsidRPr="00E845F5">
        <w:rPr>
          <w:rFonts w:ascii="Arial" w:hAnsi="Arial" w:cs="Arial"/>
          <w:b/>
          <w:bCs/>
          <w:sz w:val="24"/>
          <w:szCs w:val="24"/>
        </w:rPr>
        <w:t>usschlusskriterien:</w:t>
      </w:r>
    </w:p>
    <w:p w14:paraId="627CC708" w14:textId="66AA7229" w:rsidR="00BF514B" w:rsidRPr="003D7F61" w:rsidRDefault="00BF514B" w:rsidP="00BF514B">
      <w:p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3D7F61">
        <w:rPr>
          <w:rFonts w:ascii="Arial" w:hAnsi="Arial" w:cs="Arial"/>
          <w:bCs/>
          <w:i/>
          <w:sz w:val="24"/>
          <w:szCs w:val="24"/>
        </w:rPr>
        <w:t>Beispiel für Einschluss- und Ausschlusskriterien:</w:t>
      </w:r>
    </w:p>
    <w:p w14:paraId="23079760" w14:textId="77777777" w:rsidR="003D7F61" w:rsidRPr="003D7F61" w:rsidRDefault="00BF514B" w:rsidP="003D7F61">
      <w:pPr>
        <w:spacing w:before="100" w:beforeAutospacing="1" w:after="100" w:afterAutospacing="1"/>
        <w:jc w:val="left"/>
        <w:rPr>
          <w:rFonts w:ascii="Arial" w:hAnsi="Arial" w:cs="Arial"/>
          <w:bCs/>
          <w:i/>
          <w:szCs w:val="24"/>
        </w:rPr>
      </w:pPr>
      <w:r w:rsidRPr="003D7F61">
        <w:rPr>
          <w:rFonts w:ascii="Arial" w:hAnsi="Arial" w:cs="Arial"/>
          <w:bCs/>
          <w:i/>
          <w:szCs w:val="24"/>
        </w:rPr>
        <w:t>Einschlusskriterien:</w:t>
      </w:r>
    </w:p>
    <w:p w14:paraId="542C83B5" w14:textId="77777777" w:rsidR="003D7F61" w:rsidRPr="003D7F61" w:rsidRDefault="00BF514B" w:rsidP="0063570E">
      <w:pPr>
        <w:pStyle w:val="Listenabsatz"/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Patientinnen und Patienten, die im Zeitraum </w:t>
      </w:r>
      <w:r w:rsidRPr="003D7F61">
        <w:rPr>
          <w:rFonts w:ascii="Arial" w:hAnsi="Arial" w:cs="Arial"/>
          <w:bCs/>
          <w:i/>
          <w:szCs w:val="24"/>
        </w:rPr>
        <w:t>01.01.2021 bis 30.11.2021</w:t>
      </w:r>
      <w:r w:rsidR="00130E25" w:rsidRPr="003D7F61">
        <w:rPr>
          <w:rFonts w:ascii="Arial" w:hAnsi="Arial" w:cs="Arial"/>
          <w:bCs/>
          <w:i/>
          <w:szCs w:val="24"/>
        </w:rPr>
        <w:t xml:space="preserve"> stationär</w:t>
      </w:r>
      <w:r w:rsidRPr="003D7F61">
        <w:rPr>
          <w:rFonts w:ascii="Arial" w:hAnsi="Arial" w:cs="Arial"/>
          <w:i/>
          <w:szCs w:val="24"/>
        </w:rPr>
        <w:t xml:space="preserve"> aufgenommen wurden</w:t>
      </w:r>
    </w:p>
    <w:p w14:paraId="3521DE6F" w14:textId="48862499" w:rsidR="00BF514B" w:rsidRPr="008874BC" w:rsidRDefault="00130E25" w:rsidP="0063570E">
      <w:pPr>
        <w:pStyle w:val="Listenabsatz"/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>Aufnahme über</w:t>
      </w:r>
      <w:r w:rsidR="00BF514B" w:rsidRPr="003D7F61">
        <w:rPr>
          <w:rFonts w:ascii="Arial" w:hAnsi="Arial" w:cs="Arial"/>
          <w:i/>
          <w:szCs w:val="24"/>
        </w:rPr>
        <w:t xml:space="preserve"> </w:t>
      </w:r>
      <w:r w:rsidR="00BF514B" w:rsidRPr="003D7F61">
        <w:rPr>
          <w:rFonts w:ascii="Arial" w:hAnsi="Arial" w:cs="Arial"/>
          <w:bCs/>
          <w:i/>
          <w:szCs w:val="24"/>
        </w:rPr>
        <w:t>Notaufnahme</w:t>
      </w:r>
    </w:p>
    <w:p w14:paraId="5D36E456" w14:textId="0D4006DA" w:rsidR="008874BC" w:rsidRPr="003D7F61" w:rsidRDefault="008874BC" w:rsidP="0063570E">
      <w:pPr>
        <w:pStyle w:val="Listenabsatz"/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>
        <w:rPr>
          <w:rFonts w:ascii="Arial" w:hAnsi="Arial" w:cs="Arial"/>
          <w:bCs/>
          <w:i/>
          <w:szCs w:val="24"/>
        </w:rPr>
        <w:t xml:space="preserve">Vorstellung bei der Tumorkonferenz </w:t>
      </w:r>
    </w:p>
    <w:p w14:paraId="6F5F0E14" w14:textId="403F8CDA" w:rsidR="00BF514B" w:rsidRPr="003D7F61" w:rsidRDefault="00BF514B" w:rsidP="00BF514B">
      <w:pPr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Vorliegen einer </w:t>
      </w:r>
      <w:r w:rsidRPr="003D7F61">
        <w:rPr>
          <w:rFonts w:ascii="Arial" w:hAnsi="Arial" w:cs="Arial"/>
          <w:bCs/>
          <w:i/>
          <w:szCs w:val="24"/>
        </w:rPr>
        <w:t>Diagnose I21 (akuter Myokardinfarkt)</w:t>
      </w:r>
    </w:p>
    <w:p w14:paraId="11F5CBFC" w14:textId="77777777" w:rsidR="0009179C" w:rsidRPr="003D7F61" w:rsidRDefault="0009179C" w:rsidP="0009179C">
      <w:pPr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Vorliegen eines </w:t>
      </w:r>
      <w:r w:rsidRPr="003D7F61">
        <w:rPr>
          <w:rFonts w:ascii="Arial" w:hAnsi="Arial" w:cs="Arial"/>
          <w:bCs/>
          <w:i/>
          <w:szCs w:val="24"/>
        </w:rPr>
        <w:t>Laborbefunds zu CRP oder Leukozyten</w:t>
      </w:r>
    </w:p>
    <w:p w14:paraId="1D9F2ADC" w14:textId="77777777" w:rsidR="0009179C" w:rsidRPr="003D7F61" w:rsidRDefault="0009179C" w:rsidP="0009179C">
      <w:pPr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Erhalt von mindestens einem der folgenden </w:t>
      </w:r>
      <w:r w:rsidRPr="003D7F61">
        <w:rPr>
          <w:rFonts w:ascii="Arial" w:hAnsi="Arial" w:cs="Arial"/>
          <w:bCs/>
          <w:i/>
          <w:szCs w:val="24"/>
        </w:rPr>
        <w:t>Medikamente:</w:t>
      </w:r>
    </w:p>
    <w:p w14:paraId="7E3C091E" w14:textId="77777777" w:rsidR="0009179C" w:rsidRPr="003D7F61" w:rsidRDefault="0009179C" w:rsidP="0009179C">
      <w:pPr>
        <w:numPr>
          <w:ilvl w:val="1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proofErr w:type="spellStart"/>
      <w:r w:rsidRPr="003D7F61">
        <w:rPr>
          <w:rFonts w:ascii="Arial" w:hAnsi="Arial" w:cs="Arial"/>
          <w:i/>
          <w:szCs w:val="24"/>
        </w:rPr>
        <w:t>Clonidin</w:t>
      </w:r>
      <w:proofErr w:type="spellEnd"/>
      <w:r w:rsidRPr="003D7F61">
        <w:rPr>
          <w:rFonts w:ascii="Arial" w:hAnsi="Arial" w:cs="Arial"/>
          <w:i/>
          <w:szCs w:val="24"/>
        </w:rPr>
        <w:t>-HCl (1,5 mg/50 ml)</w:t>
      </w:r>
    </w:p>
    <w:p w14:paraId="6036C3E0" w14:textId="77777777" w:rsidR="0009179C" w:rsidRPr="003D7F61" w:rsidRDefault="0009179C" w:rsidP="0009179C">
      <w:pPr>
        <w:numPr>
          <w:ilvl w:val="1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proofErr w:type="spellStart"/>
      <w:r w:rsidRPr="003D7F61">
        <w:rPr>
          <w:rFonts w:ascii="Arial" w:hAnsi="Arial" w:cs="Arial"/>
          <w:i/>
          <w:szCs w:val="24"/>
        </w:rPr>
        <w:t>Midazolam</w:t>
      </w:r>
      <w:proofErr w:type="spellEnd"/>
      <w:r w:rsidRPr="003D7F61">
        <w:rPr>
          <w:rFonts w:ascii="Arial" w:hAnsi="Arial" w:cs="Arial"/>
          <w:i/>
          <w:szCs w:val="24"/>
        </w:rPr>
        <w:t xml:space="preserve"> (100 mg/50 ml)</w:t>
      </w:r>
    </w:p>
    <w:p w14:paraId="610B59C4" w14:textId="485656D8" w:rsidR="0009179C" w:rsidRPr="003D7F61" w:rsidRDefault="0009179C" w:rsidP="00E845F5">
      <w:pPr>
        <w:numPr>
          <w:ilvl w:val="1"/>
          <w:numId w:val="47"/>
        </w:numPr>
        <w:spacing w:before="100" w:beforeAutospacing="1" w:after="100" w:afterAutospacing="1"/>
        <w:jc w:val="left"/>
        <w:rPr>
          <w:rFonts w:ascii="Times New Roman" w:hAnsi="Times New Roman"/>
          <w:i/>
          <w:szCs w:val="24"/>
        </w:rPr>
      </w:pPr>
      <w:proofErr w:type="spellStart"/>
      <w:r w:rsidRPr="003D7F61">
        <w:rPr>
          <w:rFonts w:ascii="Arial" w:hAnsi="Arial" w:cs="Arial"/>
          <w:i/>
          <w:szCs w:val="24"/>
        </w:rPr>
        <w:t>Norepinephrin</w:t>
      </w:r>
      <w:proofErr w:type="spellEnd"/>
      <w:r w:rsidRPr="003D7F61">
        <w:rPr>
          <w:rFonts w:ascii="Arial" w:hAnsi="Arial" w:cs="Arial"/>
          <w:i/>
          <w:szCs w:val="24"/>
        </w:rPr>
        <w:t xml:space="preserve"> (5 mg/50 ml)</w:t>
      </w:r>
    </w:p>
    <w:p w14:paraId="615E874D" w14:textId="77777777" w:rsidR="00BF514B" w:rsidRPr="003D7F61" w:rsidRDefault="00BF514B" w:rsidP="00BF514B">
      <w:p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bCs/>
          <w:i/>
          <w:szCs w:val="24"/>
        </w:rPr>
        <w:t>Ausschlusskriterien:</w:t>
      </w:r>
    </w:p>
    <w:p w14:paraId="02797FD3" w14:textId="77777777" w:rsidR="00BF514B" w:rsidRPr="003D7F61" w:rsidRDefault="00BF514B" w:rsidP="00BF514B">
      <w:pPr>
        <w:numPr>
          <w:ilvl w:val="0"/>
          <w:numId w:val="48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bCs/>
          <w:i/>
          <w:szCs w:val="24"/>
        </w:rPr>
        <w:t>Alter unter 18 Jahren</w:t>
      </w:r>
    </w:p>
    <w:p w14:paraId="4BE5514B" w14:textId="7CED144E" w:rsidR="0036435F" w:rsidRPr="00F80DBF" w:rsidRDefault="008A69A1" w:rsidP="00F80DBF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80DBF">
        <w:rPr>
          <w:rFonts w:ascii="Arial" w:hAnsi="Arial" w:cs="Arial"/>
          <w:i/>
          <w:sz w:val="20"/>
          <w:szCs w:val="20"/>
          <w:lang w:eastAsia="en-US"/>
        </w:rPr>
        <w:t>Im Falle von angefragten Daten aus dem Tumordatenmanagement</w:t>
      </w:r>
      <w:r w:rsidR="0036435F" w:rsidRPr="00F80DBF">
        <w:rPr>
          <w:rFonts w:ascii="Arial" w:hAnsi="Arial" w:cs="Arial"/>
          <w:i/>
          <w:sz w:val="20"/>
          <w:szCs w:val="20"/>
          <w:lang w:eastAsia="en-US"/>
        </w:rPr>
        <w:t xml:space="preserve"> bitte die Datenstruktur aus dem einheitliche</w:t>
      </w:r>
      <w:r w:rsidR="005318B0">
        <w:rPr>
          <w:rFonts w:ascii="Arial" w:hAnsi="Arial" w:cs="Arial"/>
          <w:i/>
          <w:sz w:val="20"/>
          <w:szCs w:val="20"/>
          <w:lang w:eastAsia="en-US"/>
        </w:rPr>
        <w:t>n</w:t>
      </w:r>
      <w:r w:rsidR="0036435F" w:rsidRPr="00F80DBF">
        <w:rPr>
          <w:rFonts w:ascii="Arial" w:hAnsi="Arial" w:cs="Arial"/>
          <w:i/>
          <w:sz w:val="20"/>
          <w:szCs w:val="20"/>
          <w:lang w:eastAsia="en-US"/>
        </w:rPr>
        <w:t xml:space="preserve"> onkologische</w:t>
      </w:r>
      <w:r w:rsidR="005318B0">
        <w:rPr>
          <w:rFonts w:ascii="Arial" w:hAnsi="Arial" w:cs="Arial"/>
          <w:i/>
          <w:sz w:val="20"/>
          <w:szCs w:val="20"/>
          <w:lang w:eastAsia="en-US"/>
        </w:rPr>
        <w:t>n</w:t>
      </w:r>
      <w:r w:rsidR="0036435F" w:rsidRPr="00F80DBF">
        <w:rPr>
          <w:rFonts w:ascii="Arial" w:hAnsi="Arial" w:cs="Arial"/>
          <w:i/>
          <w:sz w:val="20"/>
          <w:szCs w:val="20"/>
          <w:lang w:eastAsia="en-US"/>
        </w:rPr>
        <w:t xml:space="preserve"> Basisdatensatz </w:t>
      </w:r>
      <w:r w:rsidR="005318B0">
        <w:rPr>
          <w:rFonts w:ascii="Arial" w:hAnsi="Arial" w:cs="Arial"/>
          <w:i/>
          <w:sz w:val="20"/>
          <w:szCs w:val="20"/>
          <w:lang w:eastAsia="en-US"/>
        </w:rPr>
        <w:t xml:space="preserve"> </w:t>
      </w:r>
      <w:proofErr w:type="spellStart"/>
      <w:r w:rsidR="005318B0">
        <w:rPr>
          <w:rFonts w:ascii="Arial" w:hAnsi="Arial" w:cs="Arial"/>
          <w:i/>
          <w:sz w:val="20"/>
          <w:szCs w:val="20"/>
          <w:lang w:eastAsia="en-US"/>
        </w:rPr>
        <w:t>oBDS</w:t>
      </w:r>
      <w:proofErr w:type="spellEnd"/>
      <w:r w:rsidR="0036435F" w:rsidRPr="00F80DBF">
        <w:rPr>
          <w:rFonts w:ascii="Arial" w:hAnsi="Arial" w:cs="Arial"/>
          <w:i/>
          <w:sz w:val="20"/>
          <w:szCs w:val="20"/>
          <w:lang w:eastAsia="en-US"/>
        </w:rPr>
        <w:t xml:space="preserve"> (</w:t>
      </w:r>
      <w:hyperlink r:id="rId11" w:tgtFrame="_blank" w:tooltip="https://www.basisdatensatz.de/basisdatensatz" w:history="1">
        <w:r w:rsidR="0036435F" w:rsidRPr="00F80DBF">
          <w:rPr>
            <w:rStyle w:val="Hyperlink"/>
            <w:rFonts w:ascii="Arial" w:hAnsi="Arial" w:cs="Arial"/>
            <w:sz w:val="20"/>
            <w:szCs w:val="20"/>
          </w:rPr>
          <w:t>https://www.basisdatensatz.de/basisdatensatz</w:t>
        </w:r>
      </w:hyperlink>
      <w:r w:rsidR="008874BC">
        <w:rPr>
          <w:rFonts w:ascii="Arial" w:hAnsi="Arial" w:cs="Arial"/>
          <w:sz w:val="20"/>
          <w:szCs w:val="20"/>
        </w:rPr>
        <w:t>)</w:t>
      </w:r>
    </w:p>
    <w:p w14:paraId="285FED87" w14:textId="529890AC" w:rsidR="0036435F" w:rsidRDefault="0036435F" w:rsidP="008A69A1">
      <w:pPr>
        <w:rPr>
          <w:rFonts w:ascii="Arial" w:hAnsi="Arial" w:cs="Arial"/>
          <w:i/>
          <w:sz w:val="24"/>
          <w:szCs w:val="24"/>
          <w:lang w:eastAsia="en-US"/>
        </w:rPr>
      </w:pPr>
      <w:r>
        <w:rPr>
          <w:rFonts w:ascii="Arial" w:hAnsi="Arial" w:cs="Arial"/>
          <w:i/>
          <w:sz w:val="20"/>
          <w:szCs w:val="20"/>
          <w:lang w:eastAsia="en-US"/>
        </w:rPr>
        <w:t>b</w:t>
      </w:r>
      <w:r w:rsidRPr="00F80DBF">
        <w:rPr>
          <w:rFonts w:ascii="Arial" w:hAnsi="Arial" w:cs="Arial"/>
          <w:i/>
          <w:sz w:val="20"/>
          <w:szCs w:val="20"/>
          <w:lang w:eastAsia="en-US"/>
        </w:rPr>
        <w:t>eachten</w:t>
      </w:r>
      <w:r>
        <w:rPr>
          <w:rFonts w:ascii="Arial" w:hAnsi="Arial" w:cs="Arial"/>
          <w:i/>
          <w:sz w:val="20"/>
          <w:szCs w:val="20"/>
          <w:lang w:eastAsia="en-US"/>
        </w:rPr>
        <w:t>.</w:t>
      </w:r>
    </w:p>
    <w:p w14:paraId="6831EC8D" w14:textId="14D65D5A" w:rsidR="001038D7" w:rsidRDefault="001038D7" w:rsidP="001038D7">
      <w:pPr>
        <w:pBdr>
          <w:bottom w:val="single" w:sz="6" w:space="1" w:color="auto"/>
        </w:pBdr>
        <w:jc w:val="left"/>
        <w:rPr>
          <w:rFonts w:ascii="Arial" w:hAnsi="Arial" w:cs="Arial"/>
          <w:color w:val="000000"/>
          <w:sz w:val="24"/>
          <w:szCs w:val="24"/>
        </w:rPr>
      </w:pPr>
    </w:p>
    <w:bookmarkEnd w:id="11"/>
    <w:p w14:paraId="79A689E3" w14:textId="77777777" w:rsidR="00A3585B" w:rsidRDefault="00A3585B" w:rsidP="001B05C4">
      <w:pPr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174E07C9" w14:textId="77777777" w:rsidR="00A3585B" w:rsidRDefault="00A3585B" w:rsidP="001B05C4">
      <w:pPr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1A38A0C1" w14:textId="3F6B6D54" w:rsidR="00F11250" w:rsidRPr="009D7A53" w:rsidRDefault="005B107D" w:rsidP="001B05C4">
      <w:pPr>
        <w:jc w:val="left"/>
        <w:rPr>
          <w:rFonts w:ascii="Arial" w:hAnsi="Arial" w:cs="Arial"/>
          <w:b/>
          <w:color w:val="000000"/>
          <w:sz w:val="24"/>
          <w:szCs w:val="24"/>
        </w:rPr>
      </w:pPr>
      <w:r w:rsidRPr="009D7A53">
        <w:rPr>
          <w:rFonts w:ascii="Arial" w:hAnsi="Arial" w:cs="Arial"/>
          <w:b/>
          <w:color w:val="000000"/>
          <w:sz w:val="24"/>
          <w:szCs w:val="24"/>
        </w:rPr>
        <w:lastRenderedPageBreak/>
        <w:t>1</w:t>
      </w:r>
      <w:r w:rsidR="00F12D87">
        <w:rPr>
          <w:rFonts w:ascii="Arial" w:hAnsi="Arial" w:cs="Arial"/>
          <w:b/>
          <w:color w:val="000000"/>
          <w:sz w:val="24"/>
          <w:szCs w:val="24"/>
        </w:rPr>
        <w:t>4</w:t>
      </w:r>
      <w:r w:rsidR="00327E53" w:rsidRPr="009D7A53"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r w:rsidR="001B05C4" w:rsidRPr="009D7A53">
        <w:rPr>
          <w:rFonts w:ascii="Arial" w:hAnsi="Arial" w:cs="Arial"/>
          <w:b/>
          <w:color w:val="000000"/>
          <w:sz w:val="24"/>
          <w:szCs w:val="24"/>
        </w:rPr>
        <w:t>Angaben zur Datenauswahl</w:t>
      </w:r>
      <w:r w:rsidR="00F12D87">
        <w:rPr>
          <w:rFonts w:ascii="Arial" w:hAnsi="Arial" w:cs="Arial"/>
          <w:b/>
          <w:color w:val="000000"/>
          <w:sz w:val="24"/>
          <w:szCs w:val="24"/>
        </w:rPr>
        <w:t>*</w:t>
      </w:r>
    </w:p>
    <w:p w14:paraId="423DCCC0" w14:textId="77777777" w:rsidR="00724688" w:rsidRPr="009D7A53" w:rsidRDefault="00724688" w:rsidP="001B05C4">
      <w:pPr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358490CF" w14:textId="33FFCDEE" w:rsidR="0058343F" w:rsidRPr="009D7A53" w:rsidRDefault="00724688" w:rsidP="001B05C4">
      <w:pPr>
        <w:jc w:val="left"/>
        <w:rPr>
          <w:rFonts w:ascii="Arial" w:hAnsi="Arial" w:cs="Arial"/>
          <w:color w:val="000000"/>
          <w:sz w:val="24"/>
          <w:szCs w:val="24"/>
        </w:rPr>
      </w:pPr>
      <w:r w:rsidRPr="00E845F5">
        <w:rPr>
          <w:rFonts w:ascii="Arial" w:hAnsi="Arial" w:cs="Arial"/>
          <w:color w:val="000000"/>
          <w:sz w:val="24"/>
          <w:szCs w:val="24"/>
        </w:rPr>
        <w:t xml:space="preserve">Die Inhalte in der Tabelle dienen lediglich als Beispiele und können bei Bedarf überschrieben oder </w:t>
      </w:r>
      <w:r w:rsidRPr="009D7A53">
        <w:rPr>
          <w:rFonts w:ascii="Arial" w:hAnsi="Arial" w:cs="Arial"/>
          <w:color w:val="000000"/>
          <w:sz w:val="24"/>
          <w:szCs w:val="24"/>
        </w:rPr>
        <w:t>angepasst</w:t>
      </w:r>
      <w:r w:rsidRPr="00E845F5">
        <w:rPr>
          <w:rFonts w:ascii="Arial" w:hAnsi="Arial" w:cs="Arial"/>
          <w:color w:val="000000"/>
          <w:sz w:val="24"/>
          <w:szCs w:val="24"/>
        </w:rPr>
        <w:t xml:space="preserve"> werden.</w:t>
      </w:r>
    </w:p>
    <w:p w14:paraId="104A1107" w14:textId="77777777" w:rsidR="00724688" w:rsidRPr="00E845F5" w:rsidRDefault="00724688" w:rsidP="001B05C4">
      <w:pPr>
        <w:jc w:val="left"/>
        <w:rPr>
          <w:rFonts w:ascii="Arial" w:hAnsi="Arial" w:cs="Arial"/>
          <w:color w:val="000000"/>
          <w:sz w:val="24"/>
          <w:szCs w:val="24"/>
        </w:rPr>
      </w:pPr>
    </w:p>
    <w:p w14:paraId="61020AC6" w14:textId="6AADF4BE" w:rsidR="0058343F" w:rsidRPr="009D7A53" w:rsidRDefault="0058343F" w:rsidP="0058343F">
      <w:pPr>
        <w:pStyle w:val="Funotentex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Detaillierte Beschreibung der benötigten Daten mit Angabe der Q</w:t>
      </w:r>
      <w:r w:rsidR="00A42E57" w:rsidRPr="009D7A53">
        <w:rPr>
          <w:rFonts w:ascii="Arial" w:hAnsi="Arial" w:cs="Arial"/>
          <w:sz w:val="24"/>
          <w:szCs w:val="24"/>
        </w:rPr>
        <w:t>uelle</w:t>
      </w:r>
      <w:r w:rsidR="008A69A1" w:rsidRPr="009D7A53">
        <w:rPr>
          <w:rFonts w:ascii="Arial" w:hAnsi="Arial" w:cs="Arial"/>
          <w:sz w:val="24"/>
          <w:szCs w:val="24"/>
        </w:rPr>
        <w:t>:</w:t>
      </w:r>
    </w:p>
    <w:tbl>
      <w:tblPr>
        <w:tblStyle w:val="Tabellenraster"/>
        <w:tblW w:w="10420" w:type="dxa"/>
        <w:tblLook w:val="04A0" w:firstRow="1" w:lastRow="0" w:firstColumn="1" w:lastColumn="0" w:noHBand="0" w:noVBand="1"/>
      </w:tblPr>
      <w:tblGrid>
        <w:gridCol w:w="704"/>
        <w:gridCol w:w="3611"/>
        <w:gridCol w:w="1764"/>
        <w:gridCol w:w="2124"/>
        <w:gridCol w:w="2217"/>
      </w:tblGrid>
      <w:tr w:rsidR="00DD6E2B" w:rsidRPr="009D7A53" w14:paraId="70A147A4" w14:textId="77777777" w:rsidTr="00636E15">
        <w:trPr>
          <w:trHeight w:val="341"/>
        </w:trPr>
        <w:tc>
          <w:tcPr>
            <w:tcW w:w="704" w:type="dxa"/>
          </w:tcPr>
          <w:p w14:paraId="15C229A9" w14:textId="77777777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3611" w:type="dxa"/>
          </w:tcPr>
          <w:p w14:paraId="54C4EC05" w14:textId="77777777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764" w:type="dxa"/>
          </w:tcPr>
          <w:p w14:paraId="219F5B6D" w14:textId="5987B986" w:rsidR="00724688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Systemquelle</w:t>
            </w:r>
          </w:p>
          <w:p w14:paraId="46E52BFC" w14:textId="5D4D607F" w:rsidR="00DD6E2B" w:rsidRPr="00E845F5" w:rsidRDefault="00724688" w:rsidP="00382B1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(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KIS</w:t>
            </w:r>
            <w:r w:rsidRPr="009D7A5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LIS (</w:t>
            </w:r>
            <w:proofErr w:type="spellStart"/>
            <w:r w:rsidRPr="009D7A53">
              <w:rPr>
                <w:rFonts w:ascii="Arial" w:hAnsi="Arial" w:cs="Arial"/>
                <w:sz w:val="24"/>
                <w:szCs w:val="24"/>
              </w:rPr>
              <w:t>Swisslab</w:t>
            </w:r>
            <w:proofErr w:type="spellEnd"/>
            <w:r w:rsidR="00D04681">
              <w:rPr>
                <w:rFonts w:ascii="Arial" w:hAnsi="Arial" w:cs="Arial"/>
                <w:sz w:val="24"/>
                <w:szCs w:val="24"/>
              </w:rPr>
              <w:t>,…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)</w:t>
            </w:r>
            <w:r w:rsidRPr="009D7A5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PAC</w:t>
            </w:r>
            <w:r w:rsidR="006F3FF8" w:rsidRPr="00E845F5">
              <w:rPr>
                <w:rFonts w:ascii="Arial" w:hAnsi="Arial" w:cs="Arial"/>
                <w:sz w:val="24"/>
                <w:szCs w:val="24"/>
              </w:rPr>
              <w:t>S usw</w:t>
            </w:r>
            <w:r w:rsidR="00D877F2">
              <w:rPr>
                <w:rFonts w:ascii="Arial" w:hAnsi="Arial" w:cs="Arial"/>
                <w:sz w:val="24"/>
                <w:szCs w:val="24"/>
              </w:rPr>
              <w:t>.</w:t>
            </w:r>
            <w:r w:rsidRPr="009D7A5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124" w:type="dxa"/>
          </w:tcPr>
          <w:p w14:paraId="798335BE" w14:textId="3724F8D3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Formular/Maske/</w:t>
            </w:r>
            <w:r w:rsidR="00D877F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Dokumentation</w:t>
            </w:r>
          </w:p>
        </w:tc>
        <w:tc>
          <w:tcPr>
            <w:tcW w:w="2217" w:type="dxa"/>
          </w:tcPr>
          <w:p w14:paraId="39B1AF5D" w14:textId="77777777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Datenerzeugende Fachrichtung(-en)</w:t>
            </w:r>
          </w:p>
        </w:tc>
      </w:tr>
      <w:tr w:rsidR="00DD6E2B" w:rsidRPr="009D7A53" w14:paraId="57D2E790" w14:textId="77777777" w:rsidTr="00636E15">
        <w:trPr>
          <w:trHeight w:val="167"/>
        </w:trPr>
        <w:tc>
          <w:tcPr>
            <w:tcW w:w="704" w:type="dxa"/>
          </w:tcPr>
          <w:p w14:paraId="76465C01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</w:tcPr>
          <w:p w14:paraId="04449544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i/>
                <w:color w:val="000000"/>
                <w:sz w:val="24"/>
                <w:szCs w:val="24"/>
              </w:rPr>
              <w:t>Beispiele:</w:t>
            </w:r>
          </w:p>
        </w:tc>
        <w:tc>
          <w:tcPr>
            <w:tcW w:w="1764" w:type="dxa"/>
          </w:tcPr>
          <w:p w14:paraId="561F11C4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</w:tcPr>
          <w:p w14:paraId="00F971A9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</w:tcPr>
          <w:p w14:paraId="7C8A119E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D6E2B" w:rsidRPr="0036435F" w14:paraId="15939B9A" w14:textId="77777777" w:rsidTr="00636E15">
        <w:trPr>
          <w:trHeight w:val="167"/>
        </w:trPr>
        <w:tc>
          <w:tcPr>
            <w:tcW w:w="704" w:type="dxa"/>
          </w:tcPr>
          <w:p w14:paraId="510A6CC8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1.</w:t>
            </w:r>
          </w:p>
        </w:tc>
        <w:tc>
          <w:tcPr>
            <w:tcW w:w="3611" w:type="dxa"/>
          </w:tcPr>
          <w:p w14:paraId="17FC1CF6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Patienten ID</w:t>
            </w:r>
          </w:p>
        </w:tc>
        <w:tc>
          <w:tcPr>
            <w:tcW w:w="1764" w:type="dxa"/>
          </w:tcPr>
          <w:p w14:paraId="3DEFB6D9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ORBIS</w:t>
            </w:r>
          </w:p>
        </w:tc>
        <w:tc>
          <w:tcPr>
            <w:tcW w:w="2124" w:type="dxa"/>
          </w:tcPr>
          <w:p w14:paraId="3046867D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Stammdaten</w:t>
            </w:r>
          </w:p>
        </w:tc>
        <w:tc>
          <w:tcPr>
            <w:tcW w:w="2217" w:type="dxa"/>
          </w:tcPr>
          <w:p w14:paraId="1CA23338" w14:textId="4A1A8C15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NOA</w:t>
            </w:r>
          </w:p>
        </w:tc>
      </w:tr>
      <w:tr w:rsidR="00DD6E2B" w:rsidRPr="0036435F" w14:paraId="66E5E42F" w14:textId="77777777" w:rsidTr="00636E15">
        <w:trPr>
          <w:trHeight w:val="174"/>
        </w:trPr>
        <w:tc>
          <w:tcPr>
            <w:tcW w:w="704" w:type="dxa"/>
          </w:tcPr>
          <w:p w14:paraId="5AC51585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2.</w:t>
            </w:r>
          </w:p>
        </w:tc>
        <w:tc>
          <w:tcPr>
            <w:tcW w:w="3611" w:type="dxa"/>
          </w:tcPr>
          <w:p w14:paraId="55D78075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Diagnose  I21 (ICD-10)</w:t>
            </w:r>
          </w:p>
        </w:tc>
        <w:tc>
          <w:tcPr>
            <w:tcW w:w="1764" w:type="dxa"/>
          </w:tcPr>
          <w:p w14:paraId="4767ECFC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ORBIS</w:t>
            </w:r>
          </w:p>
        </w:tc>
        <w:tc>
          <w:tcPr>
            <w:tcW w:w="2124" w:type="dxa"/>
          </w:tcPr>
          <w:p w14:paraId="78FB4946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DRGWP oder Arztbrief</w:t>
            </w:r>
          </w:p>
        </w:tc>
        <w:tc>
          <w:tcPr>
            <w:tcW w:w="2217" w:type="dxa"/>
          </w:tcPr>
          <w:p w14:paraId="5B36F871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Alle Fachrichtungen</w:t>
            </w:r>
          </w:p>
        </w:tc>
      </w:tr>
      <w:tr w:rsidR="00DD6E2B" w:rsidRPr="0036435F" w14:paraId="2D04454F" w14:textId="77777777" w:rsidTr="00636E15">
        <w:trPr>
          <w:trHeight w:val="334"/>
        </w:trPr>
        <w:tc>
          <w:tcPr>
            <w:tcW w:w="704" w:type="dxa"/>
          </w:tcPr>
          <w:p w14:paraId="1C6FD6D0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3.</w:t>
            </w:r>
          </w:p>
        </w:tc>
        <w:tc>
          <w:tcPr>
            <w:tcW w:w="3611" w:type="dxa"/>
          </w:tcPr>
          <w:p w14:paraId="0990A715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Laborparameter: CRP, Leukozyten</w:t>
            </w:r>
          </w:p>
        </w:tc>
        <w:tc>
          <w:tcPr>
            <w:tcW w:w="1764" w:type="dxa"/>
          </w:tcPr>
          <w:p w14:paraId="0D6688FA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SWISSLAB</w:t>
            </w:r>
          </w:p>
        </w:tc>
        <w:tc>
          <w:tcPr>
            <w:tcW w:w="2124" w:type="dxa"/>
          </w:tcPr>
          <w:p w14:paraId="31A1A913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Laborbefund</w:t>
            </w:r>
          </w:p>
        </w:tc>
        <w:tc>
          <w:tcPr>
            <w:tcW w:w="2217" w:type="dxa"/>
          </w:tcPr>
          <w:p w14:paraId="21E017F8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Alle Fachrichtungen</w:t>
            </w:r>
          </w:p>
        </w:tc>
      </w:tr>
      <w:tr w:rsidR="00DD6E2B" w:rsidRPr="0036435F" w14:paraId="40FFD6CB" w14:textId="77777777" w:rsidTr="00636E15">
        <w:trPr>
          <w:trHeight w:val="341"/>
        </w:trPr>
        <w:tc>
          <w:tcPr>
            <w:tcW w:w="704" w:type="dxa"/>
          </w:tcPr>
          <w:p w14:paraId="17E3B4BA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4.</w:t>
            </w:r>
          </w:p>
        </w:tc>
        <w:tc>
          <w:tcPr>
            <w:tcW w:w="3611" w:type="dxa"/>
          </w:tcPr>
          <w:p w14:paraId="159912EC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</w:pPr>
            <w:proofErr w:type="spellStart"/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  <w:t>Medikation</w:t>
            </w:r>
            <w:proofErr w:type="spellEnd"/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  <w:t xml:space="preserve">: </w:t>
            </w:r>
          </w:p>
          <w:p w14:paraId="2C77A8EC" w14:textId="4B3BBF18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</w:pPr>
            <w:proofErr w:type="spellStart"/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  <w:t>Clonidin-Hcl</w:t>
            </w:r>
            <w:proofErr w:type="spellEnd"/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  <w:t xml:space="preserve"> </w:t>
            </w:r>
          </w:p>
          <w:p w14:paraId="059840A0" w14:textId="4E1ED6C2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  <w:t xml:space="preserve">Midazolam </w:t>
            </w:r>
          </w:p>
          <w:p w14:paraId="3CF3FA44" w14:textId="10219E8E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</w:pPr>
            <w:proofErr w:type="spellStart"/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  <w:t>Norepinephrin</w:t>
            </w:r>
            <w:proofErr w:type="spellEnd"/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  <w:t xml:space="preserve"> </w:t>
            </w:r>
          </w:p>
          <w:p w14:paraId="76D4C8C2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</w:pPr>
            <w:r w:rsidRPr="00F80DBF">
              <w:rPr>
                <w:rFonts w:ascii="Arial" w:hAnsi="Arial" w:cs="Arial"/>
                <w:i/>
                <w:sz w:val="20"/>
                <w:szCs w:val="24"/>
                <w:lang w:val="en-US"/>
              </w:rPr>
              <w:t> </w:t>
            </w:r>
          </w:p>
        </w:tc>
        <w:tc>
          <w:tcPr>
            <w:tcW w:w="1764" w:type="dxa"/>
          </w:tcPr>
          <w:p w14:paraId="5C26B44F" w14:textId="74CC6B66" w:rsidR="00DD6E2B" w:rsidRPr="00F80DBF" w:rsidRDefault="00DD6E2B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 xml:space="preserve">ORBIS </w:t>
            </w:r>
          </w:p>
        </w:tc>
        <w:tc>
          <w:tcPr>
            <w:tcW w:w="2124" w:type="dxa"/>
          </w:tcPr>
          <w:p w14:paraId="53E02206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Medikation</w:t>
            </w:r>
          </w:p>
        </w:tc>
        <w:tc>
          <w:tcPr>
            <w:tcW w:w="2217" w:type="dxa"/>
          </w:tcPr>
          <w:p w14:paraId="58862C86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Alle Fachrichtungen</w:t>
            </w:r>
          </w:p>
          <w:p w14:paraId="2E67038C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</w:p>
        </w:tc>
      </w:tr>
      <w:tr w:rsidR="00636E15" w:rsidRPr="0036435F" w14:paraId="74EB0C65" w14:textId="77777777" w:rsidTr="00EE42BB">
        <w:trPr>
          <w:trHeight w:val="341"/>
        </w:trPr>
        <w:tc>
          <w:tcPr>
            <w:tcW w:w="704" w:type="dxa"/>
          </w:tcPr>
          <w:p w14:paraId="070BD356" w14:textId="41E78621" w:rsidR="00636E15" w:rsidRPr="00F80DBF" w:rsidRDefault="00636E15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5.</w:t>
            </w:r>
          </w:p>
        </w:tc>
        <w:tc>
          <w:tcPr>
            <w:tcW w:w="3611" w:type="dxa"/>
          </w:tcPr>
          <w:p w14:paraId="6BB74908" w14:textId="5CFE1674" w:rsidR="00636E15" w:rsidRPr="00F80DBF" w:rsidRDefault="00636E15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  <w:lang w:val="en-US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Endoskopie Bildgebung</w:t>
            </w:r>
          </w:p>
        </w:tc>
        <w:tc>
          <w:tcPr>
            <w:tcW w:w="1764" w:type="dxa"/>
          </w:tcPr>
          <w:p w14:paraId="717999FC" w14:textId="0EDFFCB3" w:rsidR="00636E15" w:rsidRPr="00F80DBF" w:rsidRDefault="00636E15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PACS</w:t>
            </w:r>
          </w:p>
        </w:tc>
        <w:tc>
          <w:tcPr>
            <w:tcW w:w="2124" w:type="dxa"/>
          </w:tcPr>
          <w:p w14:paraId="61154FE8" w14:textId="4700D4C6" w:rsidR="00636E15" w:rsidRPr="00F80DBF" w:rsidRDefault="00636E15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</w:p>
        </w:tc>
        <w:tc>
          <w:tcPr>
            <w:tcW w:w="2217" w:type="dxa"/>
          </w:tcPr>
          <w:p w14:paraId="09A75EC3" w14:textId="77777777" w:rsidR="00636E15" w:rsidRPr="00F80DBF" w:rsidRDefault="00636E15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</w:p>
        </w:tc>
      </w:tr>
      <w:tr w:rsidR="0036435F" w:rsidRPr="0036435F" w14:paraId="7FEE40A1" w14:textId="77777777" w:rsidTr="00A605BD">
        <w:trPr>
          <w:trHeight w:val="341"/>
        </w:trPr>
        <w:tc>
          <w:tcPr>
            <w:tcW w:w="704" w:type="dxa"/>
          </w:tcPr>
          <w:p w14:paraId="2AA8992B" w14:textId="77777777" w:rsidR="0036435F" w:rsidRPr="00F80DBF" w:rsidRDefault="0036435F" w:rsidP="00A605B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6.</w:t>
            </w:r>
          </w:p>
        </w:tc>
        <w:tc>
          <w:tcPr>
            <w:tcW w:w="3611" w:type="dxa"/>
          </w:tcPr>
          <w:p w14:paraId="2108C7D0" w14:textId="77777777" w:rsidR="0036435F" w:rsidRPr="00F80DBF" w:rsidRDefault="0036435F" w:rsidP="00A605B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RIS Befund: Text (Bildgebende Informationen bitte bei Punkt 17. erfassen)</w:t>
            </w:r>
          </w:p>
        </w:tc>
        <w:tc>
          <w:tcPr>
            <w:tcW w:w="1764" w:type="dxa"/>
          </w:tcPr>
          <w:p w14:paraId="68E62B16" w14:textId="1422DE9F" w:rsidR="0036435F" w:rsidRPr="00F80DBF" w:rsidRDefault="0036435F" w:rsidP="00A605B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4"/>
              </w:rPr>
              <w:t>ORBIS</w:t>
            </w:r>
          </w:p>
        </w:tc>
        <w:tc>
          <w:tcPr>
            <w:tcW w:w="2124" w:type="dxa"/>
          </w:tcPr>
          <w:p w14:paraId="610FD17E" w14:textId="0C0C8108" w:rsidR="0036435F" w:rsidRPr="00F80DBF" w:rsidRDefault="0036435F" w:rsidP="00A605B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4"/>
              </w:rPr>
              <w:t>RIS-Befund</w:t>
            </w:r>
          </w:p>
        </w:tc>
        <w:tc>
          <w:tcPr>
            <w:tcW w:w="2217" w:type="dxa"/>
          </w:tcPr>
          <w:p w14:paraId="36E4BB32" w14:textId="77777777" w:rsidR="0036435F" w:rsidRPr="00F80DBF" w:rsidRDefault="0036435F" w:rsidP="00A605B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</w:p>
        </w:tc>
      </w:tr>
      <w:tr w:rsidR="00DD6E2B" w:rsidRPr="0036435F" w14:paraId="56FA7B86" w14:textId="77777777" w:rsidTr="00636E15">
        <w:trPr>
          <w:trHeight w:val="341"/>
        </w:trPr>
        <w:tc>
          <w:tcPr>
            <w:tcW w:w="704" w:type="dxa"/>
          </w:tcPr>
          <w:p w14:paraId="31E007C8" w14:textId="7D300308" w:rsidR="00DD6E2B" w:rsidRPr="00F80DBF" w:rsidRDefault="0036435F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F80DBF">
              <w:rPr>
                <w:rFonts w:ascii="Arial" w:hAnsi="Arial" w:cs="Arial"/>
                <w:i/>
                <w:color w:val="000000"/>
                <w:sz w:val="20"/>
                <w:szCs w:val="24"/>
              </w:rPr>
              <w:t>7</w:t>
            </w:r>
          </w:p>
        </w:tc>
        <w:tc>
          <w:tcPr>
            <w:tcW w:w="3611" w:type="dxa"/>
          </w:tcPr>
          <w:p w14:paraId="7A975BEB" w14:textId="2935E9AC" w:rsidR="00DD6E2B" w:rsidRPr="00F80DBF" w:rsidRDefault="008874BC" w:rsidP="00636E15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 w:rsidRPr="008874BC">
              <w:rPr>
                <w:rFonts w:ascii="Arial" w:hAnsi="Arial" w:cs="Arial"/>
                <w:i/>
                <w:color w:val="000000"/>
                <w:sz w:val="20"/>
                <w:szCs w:val="24"/>
              </w:rPr>
              <w:t>TNM-Klassifikation</w:t>
            </w:r>
          </w:p>
        </w:tc>
        <w:tc>
          <w:tcPr>
            <w:tcW w:w="1764" w:type="dxa"/>
          </w:tcPr>
          <w:p w14:paraId="1BAE4587" w14:textId="450D3759" w:rsidR="00DD6E2B" w:rsidRPr="00F80DBF" w:rsidRDefault="0036435F" w:rsidP="005318B0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4"/>
              </w:rPr>
              <w:t>O</w:t>
            </w:r>
            <w:r w:rsidR="005318B0">
              <w:rPr>
                <w:rFonts w:ascii="Arial" w:hAnsi="Arial" w:cs="Arial"/>
                <w:i/>
                <w:color w:val="000000"/>
                <w:sz w:val="20"/>
                <w:szCs w:val="24"/>
              </w:rPr>
              <w:t>NKOSTAR</w:t>
            </w:r>
          </w:p>
        </w:tc>
        <w:tc>
          <w:tcPr>
            <w:tcW w:w="2124" w:type="dxa"/>
          </w:tcPr>
          <w:p w14:paraId="07AE08F7" w14:textId="1170385A" w:rsidR="00DD6E2B" w:rsidRPr="00F80DBF" w:rsidRDefault="008874BC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4"/>
              </w:rPr>
              <w:t>s. e</w:t>
            </w:r>
            <w:r w:rsidRPr="008874BC">
              <w:rPr>
                <w:rFonts w:ascii="Arial" w:hAnsi="Arial" w:cs="Arial"/>
                <w:i/>
                <w:color w:val="000000"/>
                <w:sz w:val="20"/>
                <w:szCs w:val="24"/>
              </w:rPr>
              <w:t>inheitlicher onkologischer Basisdatensatz</w:t>
            </w:r>
          </w:p>
        </w:tc>
        <w:tc>
          <w:tcPr>
            <w:tcW w:w="2217" w:type="dxa"/>
          </w:tcPr>
          <w:p w14:paraId="3A9A92B2" w14:textId="77777777" w:rsidR="00DD6E2B" w:rsidRPr="00F80DBF" w:rsidRDefault="00DD6E2B" w:rsidP="005B107D">
            <w:pPr>
              <w:jc w:val="left"/>
              <w:rPr>
                <w:rFonts w:ascii="Arial" w:hAnsi="Arial" w:cs="Arial"/>
                <w:i/>
                <w:color w:val="000000"/>
                <w:sz w:val="20"/>
                <w:szCs w:val="24"/>
              </w:rPr>
            </w:pPr>
          </w:p>
        </w:tc>
      </w:tr>
    </w:tbl>
    <w:p w14:paraId="3421BEEE" w14:textId="1E34C503" w:rsidR="00E93CF8" w:rsidRDefault="00E93CF8">
      <w:pPr>
        <w:spacing w:after="200" w:line="276" w:lineRule="auto"/>
        <w:jc w:val="left"/>
        <w:rPr>
          <w:rFonts w:ascii="Arial" w:eastAsiaTheme="majorEastAsia" w:hAnsi="Arial" w:cs="Arial"/>
          <w:b/>
          <w:bCs/>
          <w:sz w:val="24"/>
          <w:szCs w:val="24"/>
          <w:lang w:eastAsia="en-US"/>
        </w:rPr>
      </w:pPr>
    </w:p>
    <w:p w14:paraId="7C3B0988" w14:textId="0D78C74E" w:rsidR="00327E53" w:rsidRPr="009D7A53" w:rsidRDefault="00D4451C" w:rsidP="00327E53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F12D87">
        <w:rPr>
          <w:rFonts w:ascii="Arial" w:hAnsi="Arial" w:cs="Arial"/>
          <w:sz w:val="24"/>
          <w:szCs w:val="24"/>
        </w:rPr>
        <w:t>5</w:t>
      </w:r>
      <w:r w:rsidR="00327E53" w:rsidRPr="009D7A53">
        <w:rPr>
          <w:rFonts w:ascii="Arial" w:hAnsi="Arial" w:cs="Arial"/>
          <w:sz w:val="24"/>
          <w:szCs w:val="24"/>
        </w:rPr>
        <w:t xml:space="preserve">. </w:t>
      </w:r>
      <w:r w:rsidR="00974AAF">
        <w:rPr>
          <w:rFonts w:ascii="Arial" w:hAnsi="Arial" w:cs="Arial"/>
          <w:sz w:val="24"/>
          <w:szCs w:val="24"/>
        </w:rPr>
        <w:t>Datenidentifizierbarkeit</w:t>
      </w:r>
      <w:r w:rsidR="00327E53" w:rsidRPr="009D7A53">
        <w:rPr>
          <w:rFonts w:ascii="Arial" w:hAnsi="Arial" w:cs="Arial"/>
          <w:sz w:val="24"/>
          <w:szCs w:val="24"/>
        </w:rPr>
        <w:t>*</w:t>
      </w:r>
    </w:p>
    <w:p w14:paraId="7370F3CA" w14:textId="6D197B03" w:rsidR="00F12D87" w:rsidRDefault="00113448" w:rsidP="00382B1F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46011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2B1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27E53" w:rsidRPr="009D7A53">
        <w:rPr>
          <w:rFonts w:ascii="Arial" w:hAnsi="Arial" w:cs="Arial"/>
          <w:sz w:val="24"/>
          <w:szCs w:val="24"/>
        </w:rPr>
        <w:t xml:space="preserve"> Anonymisierung </w:t>
      </w:r>
      <w:r w:rsidR="00281E85" w:rsidRPr="009D7A53">
        <w:rPr>
          <w:rFonts w:ascii="Arial" w:hAnsi="Arial" w:cs="Arial"/>
          <w:sz w:val="24"/>
          <w:szCs w:val="24"/>
        </w:rPr>
        <w:br/>
      </w:r>
      <w:r w:rsidR="00281E85" w:rsidRPr="00FB174F">
        <w:rPr>
          <w:rFonts w:ascii="Arial" w:hAnsi="Arial" w:cs="Arial"/>
          <w:i/>
          <w:sz w:val="24"/>
          <w:szCs w:val="24"/>
        </w:rPr>
        <w:t>(</w:t>
      </w:r>
      <w:r w:rsidR="0069234E" w:rsidRPr="00FB174F">
        <w:rPr>
          <w:rFonts w:ascii="Arial" w:hAnsi="Arial" w:cs="Arial"/>
          <w:i/>
          <w:sz w:val="24"/>
          <w:szCs w:val="24"/>
        </w:rPr>
        <w:t xml:space="preserve">bedeutet, dass </w:t>
      </w:r>
      <w:r w:rsidR="00A25842" w:rsidRPr="00FB174F">
        <w:rPr>
          <w:rFonts w:ascii="Arial" w:hAnsi="Arial" w:cs="Arial"/>
          <w:i/>
          <w:sz w:val="24"/>
          <w:szCs w:val="24"/>
        </w:rPr>
        <w:t xml:space="preserve">die </w:t>
      </w:r>
      <w:r w:rsidR="0069234E" w:rsidRPr="00FB174F">
        <w:rPr>
          <w:rFonts w:ascii="Arial" w:hAnsi="Arial" w:cs="Arial"/>
          <w:i/>
          <w:sz w:val="24"/>
          <w:szCs w:val="24"/>
        </w:rPr>
        <w:t>Daten</w:t>
      </w:r>
      <w:r w:rsidR="00A25842" w:rsidRPr="00FB174F">
        <w:rPr>
          <w:rFonts w:ascii="Arial" w:hAnsi="Arial" w:cs="Arial"/>
          <w:i/>
          <w:sz w:val="24"/>
          <w:szCs w:val="24"/>
        </w:rPr>
        <w:t xml:space="preserve"> </w:t>
      </w:r>
      <w:r w:rsidR="0069234E" w:rsidRPr="00FB174F">
        <w:rPr>
          <w:rFonts w:ascii="Arial" w:hAnsi="Arial" w:cs="Arial"/>
          <w:i/>
          <w:sz w:val="24"/>
          <w:szCs w:val="24"/>
        </w:rPr>
        <w:t>keinerlei Patientenbezug mehr aufweisen</w:t>
      </w:r>
      <w:r w:rsidR="00382B1F" w:rsidRPr="00FB174F">
        <w:rPr>
          <w:rFonts w:ascii="Arial" w:hAnsi="Arial" w:cs="Arial"/>
          <w:i/>
          <w:sz w:val="24"/>
          <w:szCs w:val="24"/>
        </w:rPr>
        <w:t>: K</w:t>
      </w:r>
      <w:r w:rsidR="006F3FF8" w:rsidRPr="00FB174F">
        <w:rPr>
          <w:rFonts w:ascii="Arial" w:hAnsi="Arial" w:cs="Arial"/>
          <w:i/>
          <w:sz w:val="24"/>
          <w:szCs w:val="24"/>
        </w:rPr>
        <w:t xml:space="preserve">eine Namen, keine exakten Geburtsdaten, keine Fallnummern, </w:t>
      </w:r>
      <w:r w:rsidR="00382B1F" w:rsidRPr="00FB174F">
        <w:rPr>
          <w:rFonts w:ascii="Arial" w:hAnsi="Arial" w:cs="Arial"/>
          <w:i/>
          <w:sz w:val="24"/>
          <w:szCs w:val="24"/>
        </w:rPr>
        <w:t xml:space="preserve">keine exakten Zeitstempel, keine Freitextfelder, in denen Patientennamen oder andere personenbezogene Angaben enthalten sein könnten. Erlaubt sind </w:t>
      </w:r>
      <w:r w:rsidR="00FB174F" w:rsidRPr="00FB174F">
        <w:rPr>
          <w:rFonts w:ascii="Arial" w:hAnsi="Arial" w:cs="Arial"/>
          <w:i/>
          <w:sz w:val="24"/>
          <w:szCs w:val="24"/>
        </w:rPr>
        <w:t xml:space="preserve">z.B. </w:t>
      </w:r>
      <w:r w:rsidR="006F3FF8" w:rsidRPr="00FB174F">
        <w:rPr>
          <w:rFonts w:ascii="Arial" w:hAnsi="Arial" w:cs="Arial"/>
          <w:i/>
          <w:sz w:val="24"/>
          <w:szCs w:val="24"/>
        </w:rPr>
        <w:t>Jahres</w:t>
      </w:r>
      <w:r w:rsidR="00382B1F" w:rsidRPr="00FB174F">
        <w:rPr>
          <w:rFonts w:ascii="Arial" w:hAnsi="Arial" w:cs="Arial"/>
          <w:i/>
          <w:sz w:val="24"/>
          <w:szCs w:val="24"/>
        </w:rPr>
        <w:t>-/Monats</w:t>
      </w:r>
      <w:r w:rsidR="006F3FF8" w:rsidRPr="00FB174F">
        <w:rPr>
          <w:rFonts w:ascii="Arial" w:hAnsi="Arial" w:cs="Arial"/>
          <w:i/>
          <w:sz w:val="24"/>
          <w:szCs w:val="24"/>
        </w:rPr>
        <w:t>angaben oder Altersgru</w:t>
      </w:r>
      <w:r w:rsidR="00382B1F" w:rsidRPr="00FB174F">
        <w:rPr>
          <w:rFonts w:ascii="Arial" w:hAnsi="Arial" w:cs="Arial"/>
          <w:i/>
          <w:sz w:val="24"/>
          <w:szCs w:val="24"/>
        </w:rPr>
        <w:t>ppen statt genauem Geburtsdatum</w:t>
      </w:r>
      <w:r w:rsidR="00FB174F">
        <w:rPr>
          <w:rFonts w:ascii="Arial" w:hAnsi="Arial" w:cs="Arial"/>
          <w:i/>
          <w:sz w:val="24"/>
          <w:szCs w:val="24"/>
        </w:rPr>
        <w:t>)</w:t>
      </w:r>
      <w:r w:rsidR="00D877F2">
        <w:rPr>
          <w:rFonts w:ascii="Arial" w:hAnsi="Arial" w:cs="Arial"/>
          <w:i/>
          <w:sz w:val="24"/>
          <w:szCs w:val="24"/>
        </w:rPr>
        <w:br/>
      </w:r>
    </w:p>
    <w:p w14:paraId="7FE9B165" w14:textId="1BCBBA6E" w:rsidR="00327E53" w:rsidRPr="00FB174F" w:rsidRDefault="00113448" w:rsidP="00636E15">
      <w:pPr>
        <w:keepNext/>
        <w:keepLines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957917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270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27E53" w:rsidRPr="009D7A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27E53" w:rsidRPr="009D7A53">
        <w:rPr>
          <w:rFonts w:ascii="Arial" w:hAnsi="Arial" w:cs="Arial"/>
          <w:sz w:val="24"/>
          <w:szCs w:val="24"/>
        </w:rPr>
        <w:t>Pseudonymisierung</w:t>
      </w:r>
      <w:proofErr w:type="spellEnd"/>
      <w:r w:rsidR="00327E53" w:rsidRPr="009D7A53">
        <w:rPr>
          <w:rFonts w:ascii="Arial" w:hAnsi="Arial" w:cs="Arial"/>
          <w:sz w:val="24"/>
          <w:szCs w:val="24"/>
        </w:rPr>
        <w:t xml:space="preserve"> </w:t>
      </w:r>
      <w:r w:rsidR="00281E85" w:rsidRPr="009D7A53">
        <w:rPr>
          <w:rFonts w:ascii="Arial" w:hAnsi="Arial" w:cs="Arial"/>
          <w:sz w:val="24"/>
          <w:szCs w:val="24"/>
        </w:rPr>
        <w:br/>
      </w:r>
      <w:r w:rsidR="00F12D87" w:rsidRPr="00FB174F">
        <w:rPr>
          <w:rFonts w:ascii="Arial" w:hAnsi="Arial" w:cs="Arial"/>
          <w:i/>
          <w:sz w:val="24"/>
          <w:szCs w:val="24"/>
        </w:rPr>
        <w:t xml:space="preserve">(Identifizierende Daten werden durch ein nicht identifizierendes Pseudonym z.B. “Person_1” ersetzt. </w:t>
      </w:r>
      <w:proofErr w:type="spellStart"/>
      <w:r w:rsidR="00F12D87" w:rsidRPr="00FB174F">
        <w:rPr>
          <w:rFonts w:ascii="Arial" w:hAnsi="Arial" w:cs="Arial"/>
          <w:i/>
          <w:sz w:val="24"/>
          <w:szCs w:val="24"/>
        </w:rPr>
        <w:t>Reidentifizierung</w:t>
      </w:r>
      <w:proofErr w:type="spellEnd"/>
      <w:r w:rsidR="00F12D87" w:rsidRPr="00FB174F">
        <w:rPr>
          <w:rFonts w:ascii="Arial" w:hAnsi="Arial" w:cs="Arial"/>
          <w:i/>
          <w:sz w:val="24"/>
          <w:szCs w:val="24"/>
        </w:rPr>
        <w:t xml:space="preserve"> nach Anfrage durch Treuhandstelle möglich</w:t>
      </w:r>
      <w:r w:rsidR="00FB174F">
        <w:rPr>
          <w:rFonts w:ascii="Arial" w:hAnsi="Arial" w:cs="Arial"/>
          <w:i/>
          <w:sz w:val="24"/>
          <w:szCs w:val="24"/>
        </w:rPr>
        <w:t>;</w:t>
      </w:r>
      <w:r w:rsidR="00FB174F">
        <w:rPr>
          <w:rFonts w:ascii="Arial" w:hAnsi="Arial" w:cs="Arial"/>
          <w:sz w:val="24"/>
          <w:szCs w:val="24"/>
        </w:rPr>
        <w:t xml:space="preserve"> </w:t>
      </w:r>
      <w:r w:rsidR="00FB174F" w:rsidRPr="00FB174F">
        <w:rPr>
          <w:rFonts w:ascii="Arial" w:hAnsi="Arial" w:cs="Arial"/>
          <w:i/>
          <w:sz w:val="24"/>
          <w:szCs w:val="24"/>
        </w:rPr>
        <w:t>Bitte ein Datenschutzvotum mit entsprechenden Begründungen vorlegen</w:t>
      </w:r>
      <w:r w:rsidR="00F12D87" w:rsidRPr="00FB174F">
        <w:rPr>
          <w:rFonts w:ascii="Arial" w:hAnsi="Arial" w:cs="Arial"/>
          <w:i/>
          <w:sz w:val="24"/>
          <w:szCs w:val="24"/>
        </w:rPr>
        <w:t>)</w:t>
      </w:r>
      <w:r w:rsidR="00F12D87" w:rsidRPr="00FB174F" w:rsidDel="00F12D87">
        <w:rPr>
          <w:rFonts w:ascii="Arial" w:hAnsi="Arial" w:cs="Arial"/>
          <w:i/>
          <w:sz w:val="24"/>
          <w:szCs w:val="24"/>
        </w:rPr>
        <w:t xml:space="preserve"> </w:t>
      </w:r>
      <w:r w:rsidR="00D877F2">
        <w:rPr>
          <w:rFonts w:ascii="Arial" w:hAnsi="Arial" w:cs="Arial"/>
          <w:i/>
          <w:sz w:val="24"/>
          <w:szCs w:val="24"/>
        </w:rPr>
        <w:br/>
      </w:r>
    </w:p>
    <w:p w14:paraId="184F6B6D" w14:textId="7AD40B32" w:rsidR="00E467EB" w:rsidRDefault="00113448" w:rsidP="00E845F5">
      <w:pPr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24150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74F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FB174F">
        <w:rPr>
          <w:rFonts w:ascii="Arial" w:hAnsi="Arial" w:cs="Arial"/>
          <w:sz w:val="24"/>
          <w:szCs w:val="24"/>
        </w:rPr>
        <w:t xml:space="preserve"> </w:t>
      </w:r>
      <w:r w:rsidR="00D877F2">
        <w:rPr>
          <w:rFonts w:ascii="Arial" w:hAnsi="Arial" w:cs="Arial"/>
          <w:sz w:val="24"/>
          <w:szCs w:val="24"/>
        </w:rPr>
        <w:t>Identifizierende Patientendaten</w:t>
      </w:r>
    </w:p>
    <w:p w14:paraId="7523DE67" w14:textId="77FF4D8F" w:rsidR="00E467EB" w:rsidRDefault="00FB174F" w:rsidP="00E845F5">
      <w:pPr>
        <w:rPr>
          <w:rFonts w:ascii="Arial" w:hAnsi="Arial" w:cs="Arial"/>
          <w:i/>
          <w:sz w:val="24"/>
          <w:szCs w:val="24"/>
        </w:rPr>
      </w:pPr>
      <w:r w:rsidRPr="00D877F2">
        <w:rPr>
          <w:rFonts w:ascii="Arial" w:hAnsi="Arial" w:cs="Arial"/>
          <w:i/>
          <w:sz w:val="24"/>
          <w:szCs w:val="24"/>
        </w:rPr>
        <w:t>(Bitte ein Datenschutzvotum mit entsprechenden Begründungen vorlegen)</w:t>
      </w:r>
    </w:p>
    <w:p w14:paraId="7F0B691E" w14:textId="4BAACBF1" w:rsidR="00E467EB" w:rsidRDefault="00E467EB" w:rsidP="00E845F5">
      <w:pPr>
        <w:pBdr>
          <w:bottom w:val="single" w:sz="6" w:space="1" w:color="auto"/>
        </w:pBdr>
        <w:rPr>
          <w:rFonts w:ascii="Arial" w:hAnsi="Arial" w:cs="Arial"/>
          <w:i/>
          <w:sz w:val="24"/>
          <w:szCs w:val="24"/>
        </w:rPr>
      </w:pPr>
    </w:p>
    <w:p w14:paraId="014FF639" w14:textId="3693ECBF" w:rsidR="0053359F" w:rsidRDefault="0053359F" w:rsidP="00636E15">
      <w:pPr>
        <w:spacing w:line="276" w:lineRule="auto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  <w:lang w:eastAsia="en-US"/>
        </w:rPr>
        <w:t xml:space="preserve">Wenn der </w:t>
      </w:r>
      <w:r w:rsidR="00F12D87" w:rsidRPr="00E845F5">
        <w:rPr>
          <w:rFonts w:ascii="Arial" w:hAnsi="Arial" w:cs="Arial"/>
          <w:sz w:val="24"/>
          <w:szCs w:val="24"/>
          <w:lang w:eastAsia="en-US"/>
        </w:rPr>
        <w:t>folgende Abschnitt (1</w:t>
      </w:r>
      <w:r w:rsidR="00F12D87">
        <w:rPr>
          <w:rFonts w:ascii="Arial" w:hAnsi="Arial" w:cs="Arial"/>
          <w:sz w:val="24"/>
          <w:szCs w:val="24"/>
          <w:lang w:eastAsia="en-US"/>
        </w:rPr>
        <w:t>6</w:t>
      </w:r>
      <w:r w:rsidR="00F12D87" w:rsidRPr="00E845F5">
        <w:rPr>
          <w:rFonts w:ascii="Arial" w:hAnsi="Arial" w:cs="Arial"/>
          <w:sz w:val="24"/>
          <w:szCs w:val="24"/>
          <w:lang w:eastAsia="en-US"/>
        </w:rPr>
        <w:t>. – 1</w:t>
      </w:r>
      <w:r w:rsidR="00F80DBF">
        <w:rPr>
          <w:rFonts w:ascii="Arial" w:hAnsi="Arial" w:cs="Arial"/>
          <w:sz w:val="24"/>
          <w:szCs w:val="24"/>
          <w:lang w:eastAsia="en-US"/>
        </w:rPr>
        <w:t>7</w:t>
      </w:r>
      <w:r w:rsidRPr="00E845F5">
        <w:rPr>
          <w:rFonts w:ascii="Arial" w:hAnsi="Arial" w:cs="Arial"/>
          <w:sz w:val="24"/>
          <w:szCs w:val="24"/>
          <w:lang w:eastAsia="en-US"/>
        </w:rPr>
        <w:t>.) für Ihr Vorhaben nicht relevant ist, lassen Sie die Felder bitte leer, aber löschen Sie den Abschnitt nicht.</w:t>
      </w:r>
    </w:p>
    <w:p w14:paraId="64B45E4C" w14:textId="77777777" w:rsidR="00F12D87" w:rsidRPr="00252937" w:rsidRDefault="00F12D87" w:rsidP="00E845F5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44F06DE4" w14:textId="55CEBB2D" w:rsidR="0039168A" w:rsidRPr="009D7A53" w:rsidRDefault="00FB1010" w:rsidP="008B30A9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F12D87">
        <w:rPr>
          <w:rFonts w:ascii="Arial" w:hAnsi="Arial" w:cs="Arial"/>
          <w:sz w:val="24"/>
          <w:szCs w:val="24"/>
        </w:rPr>
        <w:t>6</w:t>
      </w:r>
      <w:r w:rsidRPr="009D7A53">
        <w:rPr>
          <w:rFonts w:ascii="Arial" w:hAnsi="Arial" w:cs="Arial"/>
          <w:sz w:val="24"/>
          <w:szCs w:val="24"/>
        </w:rPr>
        <w:t xml:space="preserve">. </w:t>
      </w:r>
      <w:r w:rsidR="0039168A" w:rsidRPr="009D7A53">
        <w:rPr>
          <w:rFonts w:ascii="Arial" w:hAnsi="Arial" w:cs="Arial"/>
          <w:sz w:val="24"/>
          <w:szCs w:val="24"/>
        </w:rPr>
        <w:t>Beantragtes Biomaterial</w:t>
      </w:r>
      <w:r w:rsidR="00F01168" w:rsidRPr="009D7A53">
        <w:rPr>
          <w:rFonts w:ascii="Arial" w:hAnsi="Arial" w:cs="Arial"/>
          <w:sz w:val="24"/>
          <w:szCs w:val="24"/>
        </w:rPr>
        <w:t>/Bioproben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23"/>
        <w:gridCol w:w="3445"/>
        <w:gridCol w:w="5476"/>
      </w:tblGrid>
      <w:tr w:rsidR="00DD7246" w:rsidRPr="009D7A53" w14:paraId="730DE1B1" w14:textId="77777777" w:rsidTr="00C32147">
        <w:tc>
          <w:tcPr>
            <w:tcW w:w="423" w:type="dxa"/>
            <w:tcBorders>
              <w:bottom w:val="single" w:sz="4" w:space="0" w:color="auto"/>
            </w:tcBorders>
          </w:tcPr>
          <w:p w14:paraId="55D1CE60" w14:textId="77777777" w:rsidR="00DD7246" w:rsidRPr="009D7A53" w:rsidRDefault="00DD7246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45" w:type="dxa"/>
            <w:tcBorders>
              <w:bottom w:val="single" w:sz="4" w:space="0" w:color="auto"/>
            </w:tcBorders>
          </w:tcPr>
          <w:p w14:paraId="6CE72CB6" w14:textId="4C71AFA1" w:rsidR="00DD7246" w:rsidRPr="009D7A53" w:rsidRDefault="00DD7246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sz w:val="24"/>
                <w:szCs w:val="24"/>
              </w:rPr>
              <w:t>Art</w:t>
            </w:r>
          </w:p>
        </w:tc>
        <w:tc>
          <w:tcPr>
            <w:tcW w:w="5476" w:type="dxa"/>
            <w:tcBorders>
              <w:bottom w:val="single" w:sz="4" w:space="0" w:color="auto"/>
            </w:tcBorders>
          </w:tcPr>
          <w:p w14:paraId="7BAB3B46" w14:textId="77C6086C" w:rsidR="00DD7246" w:rsidRPr="009D7A53" w:rsidRDefault="00DD7246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sz w:val="24"/>
                <w:szCs w:val="24"/>
              </w:rPr>
              <w:t>Fallanzahl/</w:t>
            </w:r>
            <w:r w:rsidRPr="009D7A53" w:rsidDel="002443E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9D7A53">
              <w:rPr>
                <w:rFonts w:ascii="Arial" w:hAnsi="Arial" w:cs="Arial"/>
                <w:b/>
                <w:sz w:val="24"/>
                <w:szCs w:val="24"/>
              </w:rPr>
              <w:t xml:space="preserve">Anzahl </w:t>
            </w:r>
            <w:proofErr w:type="spellStart"/>
            <w:r w:rsidRPr="009D7A53">
              <w:rPr>
                <w:rFonts w:ascii="Arial" w:hAnsi="Arial" w:cs="Arial"/>
                <w:b/>
                <w:sz w:val="24"/>
                <w:szCs w:val="24"/>
              </w:rPr>
              <w:t>Aliquots</w:t>
            </w:r>
            <w:proofErr w:type="spellEnd"/>
            <w:r w:rsidRPr="009D7A53">
              <w:rPr>
                <w:rFonts w:ascii="Arial" w:hAnsi="Arial" w:cs="Arial"/>
                <w:b/>
                <w:sz w:val="24"/>
                <w:szCs w:val="24"/>
              </w:rPr>
              <w:t>/ Menge pro Aliquot</w:t>
            </w:r>
            <w:r w:rsidR="006563DD" w:rsidRPr="009D7A5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 xml:space="preserve"> </w:t>
            </w:r>
            <w:r w:rsidR="001038D7" w:rsidRPr="009D7A5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8</w:t>
            </w:r>
          </w:p>
        </w:tc>
      </w:tr>
      <w:tr w:rsidR="00DD7246" w:rsidRPr="009D7A53" w14:paraId="6802730B" w14:textId="77777777" w:rsidTr="00C32147">
        <w:tc>
          <w:tcPr>
            <w:tcW w:w="423" w:type="dxa"/>
          </w:tcPr>
          <w:p w14:paraId="7698277A" w14:textId="103884A6" w:rsidR="00DD7246" w:rsidRPr="009D7A53" w:rsidRDefault="00113448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12938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389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62F6DFA" w14:textId="7C85D187" w:rsidR="00DD7246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EDTA-</w:t>
            </w:r>
            <w:r w:rsidR="00F95B46" w:rsidRPr="009D7A53">
              <w:rPr>
                <w:rFonts w:ascii="Arial" w:hAnsi="Arial" w:cs="Arial"/>
                <w:sz w:val="24"/>
                <w:szCs w:val="24"/>
              </w:rPr>
              <w:t>Plasma</w:t>
            </w:r>
          </w:p>
        </w:tc>
        <w:tc>
          <w:tcPr>
            <w:tcW w:w="5476" w:type="dxa"/>
          </w:tcPr>
          <w:p w14:paraId="249AF700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2C9371C3" w14:textId="77777777" w:rsidTr="00C32147">
        <w:tc>
          <w:tcPr>
            <w:tcW w:w="423" w:type="dxa"/>
          </w:tcPr>
          <w:p w14:paraId="1A46D3DF" w14:textId="4D40C2BB" w:rsidR="007A6F53" w:rsidRPr="009D7A53" w:rsidRDefault="00113448" w:rsidP="007A6F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37246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A6F53" w:rsidRPr="009D7A5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45" w:type="dxa"/>
          </w:tcPr>
          <w:p w14:paraId="2A3AD6CC" w14:textId="335468BA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Li-Hep-Plasma</w:t>
            </w:r>
          </w:p>
        </w:tc>
        <w:tc>
          <w:tcPr>
            <w:tcW w:w="5476" w:type="dxa"/>
          </w:tcPr>
          <w:p w14:paraId="2E4F2036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736302C3" w14:textId="77777777" w:rsidTr="00C32147">
        <w:tc>
          <w:tcPr>
            <w:tcW w:w="423" w:type="dxa"/>
          </w:tcPr>
          <w:p w14:paraId="497578E2" w14:textId="234B9302" w:rsidR="007A6F53" w:rsidRPr="009D7A53" w:rsidRDefault="00113448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1113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3AAB4B5F" w14:textId="254C1535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Citrat-Plasma</w:t>
            </w:r>
          </w:p>
        </w:tc>
        <w:tc>
          <w:tcPr>
            <w:tcW w:w="5476" w:type="dxa"/>
          </w:tcPr>
          <w:p w14:paraId="58774A1C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771AD922" w14:textId="77777777" w:rsidTr="00C32147">
        <w:tc>
          <w:tcPr>
            <w:tcW w:w="423" w:type="dxa"/>
          </w:tcPr>
          <w:p w14:paraId="1A0F9D31" w14:textId="14E868C6" w:rsidR="007A6F53" w:rsidRPr="009D7A53" w:rsidRDefault="00113448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6407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640E1759" w14:textId="5E31DC94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 xml:space="preserve">Plasma für </w:t>
            </w:r>
            <w:proofErr w:type="spellStart"/>
            <w:r w:rsidRPr="009D7A53">
              <w:rPr>
                <w:rFonts w:ascii="Arial" w:hAnsi="Arial" w:cs="Arial"/>
                <w:sz w:val="24"/>
                <w:szCs w:val="24"/>
              </w:rPr>
              <w:t>ccf</w:t>
            </w:r>
            <w:proofErr w:type="spellEnd"/>
            <w:r w:rsidRPr="009D7A53">
              <w:rPr>
                <w:rFonts w:ascii="Arial" w:hAnsi="Arial" w:cs="Arial"/>
                <w:sz w:val="24"/>
                <w:szCs w:val="24"/>
              </w:rPr>
              <w:t>-DNA-Isolierung</w:t>
            </w:r>
          </w:p>
        </w:tc>
        <w:tc>
          <w:tcPr>
            <w:tcW w:w="5476" w:type="dxa"/>
          </w:tcPr>
          <w:p w14:paraId="0BA2942A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1556E7D0" w14:textId="77777777" w:rsidTr="00C32147">
        <w:tc>
          <w:tcPr>
            <w:tcW w:w="423" w:type="dxa"/>
          </w:tcPr>
          <w:p w14:paraId="4104681B" w14:textId="4B7E39EC" w:rsidR="00DD7246" w:rsidRPr="009D7A53" w:rsidRDefault="00113448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10831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611A97FE" w14:textId="345144C1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Serum</w:t>
            </w:r>
          </w:p>
        </w:tc>
        <w:tc>
          <w:tcPr>
            <w:tcW w:w="5476" w:type="dxa"/>
          </w:tcPr>
          <w:p w14:paraId="5445D05A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6155F0D1" w14:textId="77777777" w:rsidTr="00C32147">
        <w:tc>
          <w:tcPr>
            <w:tcW w:w="423" w:type="dxa"/>
          </w:tcPr>
          <w:p w14:paraId="4207C53E" w14:textId="2FA5FA32" w:rsidR="00DD7246" w:rsidRPr="009D7A53" w:rsidRDefault="00113448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1841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3F26BB95" w14:textId="2107956A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Vollblut</w:t>
            </w:r>
          </w:p>
        </w:tc>
        <w:tc>
          <w:tcPr>
            <w:tcW w:w="5476" w:type="dxa"/>
          </w:tcPr>
          <w:p w14:paraId="4BF717B9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07019B3A" w14:textId="77777777" w:rsidTr="00C32147">
        <w:tc>
          <w:tcPr>
            <w:tcW w:w="423" w:type="dxa"/>
          </w:tcPr>
          <w:p w14:paraId="39046F3F" w14:textId="71D112B3" w:rsidR="00DD7246" w:rsidRPr="009D7A53" w:rsidRDefault="00113448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0136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7A2C9E3F" w14:textId="6873F81D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DNA</w:t>
            </w:r>
            <w:r w:rsidR="007A6F53" w:rsidRPr="009D7A53">
              <w:rPr>
                <w:rFonts w:ascii="Arial" w:hAnsi="Arial" w:cs="Arial"/>
                <w:sz w:val="24"/>
                <w:szCs w:val="24"/>
              </w:rPr>
              <w:t xml:space="preserve"> (bitte Ursprungsmaterial angeben, falls erforderlich)</w:t>
            </w:r>
          </w:p>
        </w:tc>
        <w:tc>
          <w:tcPr>
            <w:tcW w:w="5476" w:type="dxa"/>
          </w:tcPr>
          <w:p w14:paraId="1CBFD957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5F0179F3" w14:textId="77777777" w:rsidTr="00C32147">
        <w:tc>
          <w:tcPr>
            <w:tcW w:w="423" w:type="dxa"/>
          </w:tcPr>
          <w:p w14:paraId="2F4E01D2" w14:textId="5485F11A" w:rsidR="007A6F53" w:rsidRPr="009D7A53" w:rsidRDefault="00113448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4716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5EA8A35D" w14:textId="3751D8A1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RNA (bitte Ursprungsmaterial angeben, falls erforderlich)</w:t>
            </w:r>
          </w:p>
        </w:tc>
        <w:tc>
          <w:tcPr>
            <w:tcW w:w="5476" w:type="dxa"/>
          </w:tcPr>
          <w:p w14:paraId="06900AF8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2147" w:rsidRPr="009D7A53" w14:paraId="7F4109F7" w14:textId="77777777" w:rsidTr="00C32147">
        <w:tc>
          <w:tcPr>
            <w:tcW w:w="423" w:type="dxa"/>
          </w:tcPr>
          <w:p w14:paraId="042F9ED1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5" w:type="dxa"/>
          </w:tcPr>
          <w:p w14:paraId="31EC74D8" w14:textId="2D384ADF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Spontan-Urin</w:t>
            </w:r>
          </w:p>
        </w:tc>
        <w:tc>
          <w:tcPr>
            <w:tcW w:w="5476" w:type="dxa"/>
          </w:tcPr>
          <w:p w14:paraId="574B4FCB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6829A802" w14:textId="77777777" w:rsidTr="00C32147">
        <w:tc>
          <w:tcPr>
            <w:tcW w:w="423" w:type="dxa"/>
          </w:tcPr>
          <w:p w14:paraId="63ACB185" w14:textId="758A3344" w:rsidR="00DD7246" w:rsidRPr="009D7A53" w:rsidRDefault="00113448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9287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73233705" w14:textId="014EA060" w:rsidR="00DD7246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24h-</w:t>
            </w:r>
            <w:r w:rsidR="00F95B46" w:rsidRPr="009D7A53">
              <w:rPr>
                <w:rFonts w:ascii="Arial" w:hAnsi="Arial" w:cs="Arial"/>
                <w:sz w:val="24"/>
                <w:szCs w:val="24"/>
              </w:rPr>
              <w:t>Urin</w:t>
            </w:r>
          </w:p>
        </w:tc>
        <w:tc>
          <w:tcPr>
            <w:tcW w:w="5476" w:type="dxa"/>
          </w:tcPr>
          <w:p w14:paraId="2902B6C0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2147" w:rsidRPr="009D7A53" w14:paraId="6EF4A574" w14:textId="77777777" w:rsidTr="00C32147">
        <w:tc>
          <w:tcPr>
            <w:tcW w:w="423" w:type="dxa"/>
          </w:tcPr>
          <w:p w14:paraId="7AA446D5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5" w:type="dxa"/>
          </w:tcPr>
          <w:p w14:paraId="0B3E60A1" w14:textId="63A04948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Liquor</w:t>
            </w:r>
          </w:p>
        </w:tc>
        <w:tc>
          <w:tcPr>
            <w:tcW w:w="5476" w:type="dxa"/>
          </w:tcPr>
          <w:p w14:paraId="730DAEB7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271D8DB5" w14:textId="77777777" w:rsidTr="00C32147">
        <w:tc>
          <w:tcPr>
            <w:tcW w:w="423" w:type="dxa"/>
          </w:tcPr>
          <w:p w14:paraId="211F40C6" w14:textId="62837F96" w:rsidR="00DD7246" w:rsidRPr="009D7A53" w:rsidRDefault="00113448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90530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704C2EC" w14:textId="0F1DEBC2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Stuhl</w:t>
            </w:r>
            <w:r w:rsidR="00C32147" w:rsidRPr="009D7A53">
              <w:rPr>
                <w:rFonts w:ascii="Arial" w:hAnsi="Arial" w:cs="Arial"/>
                <w:sz w:val="24"/>
                <w:szCs w:val="24"/>
              </w:rPr>
              <w:t xml:space="preserve"> mit Stabilisator</w:t>
            </w:r>
          </w:p>
        </w:tc>
        <w:tc>
          <w:tcPr>
            <w:tcW w:w="5476" w:type="dxa"/>
          </w:tcPr>
          <w:p w14:paraId="1CB6AD28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2147" w:rsidRPr="009D7A53" w14:paraId="2E0D1F97" w14:textId="77777777" w:rsidTr="00C32147">
        <w:tc>
          <w:tcPr>
            <w:tcW w:w="423" w:type="dxa"/>
          </w:tcPr>
          <w:p w14:paraId="13487508" w14:textId="79656EAF" w:rsidR="00C32147" w:rsidRPr="009D7A53" w:rsidRDefault="00113448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448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147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5DBE7072" w14:textId="25250421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Stuhl ohne Stabilisator</w:t>
            </w:r>
          </w:p>
        </w:tc>
        <w:tc>
          <w:tcPr>
            <w:tcW w:w="5476" w:type="dxa"/>
          </w:tcPr>
          <w:p w14:paraId="6DECBC9F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15F6127E" w14:textId="77777777" w:rsidTr="00C32147">
        <w:tc>
          <w:tcPr>
            <w:tcW w:w="423" w:type="dxa"/>
          </w:tcPr>
          <w:p w14:paraId="12330BD1" w14:textId="5F7B09D9" w:rsidR="00F95B46" w:rsidRPr="009D7A53" w:rsidRDefault="00113448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1011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B591A81" w14:textId="3412939D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Mund/Nasen/Rachenabstriche</w:t>
            </w:r>
          </w:p>
        </w:tc>
        <w:tc>
          <w:tcPr>
            <w:tcW w:w="5476" w:type="dxa"/>
          </w:tcPr>
          <w:p w14:paraId="345AAEF1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504A8AC6" w14:textId="77777777" w:rsidTr="00C32147">
        <w:tc>
          <w:tcPr>
            <w:tcW w:w="423" w:type="dxa"/>
          </w:tcPr>
          <w:p w14:paraId="01142AD9" w14:textId="6F8FA000" w:rsidR="00F95B46" w:rsidRPr="009D7A53" w:rsidRDefault="00113448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0644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7DBC6792" w14:textId="02C635DA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 xml:space="preserve">Gewebe </w:t>
            </w:r>
            <w:proofErr w:type="spellStart"/>
            <w:r w:rsidRPr="009D7A53">
              <w:rPr>
                <w:rFonts w:ascii="Arial" w:hAnsi="Arial" w:cs="Arial"/>
                <w:sz w:val="24"/>
                <w:szCs w:val="24"/>
              </w:rPr>
              <w:t>kryoasserviert</w:t>
            </w:r>
            <w:proofErr w:type="spellEnd"/>
          </w:p>
        </w:tc>
        <w:tc>
          <w:tcPr>
            <w:tcW w:w="5476" w:type="dxa"/>
          </w:tcPr>
          <w:p w14:paraId="3FDE5AB4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55FC2F01" w14:textId="77777777" w:rsidTr="00C32147">
        <w:tc>
          <w:tcPr>
            <w:tcW w:w="423" w:type="dxa"/>
          </w:tcPr>
          <w:p w14:paraId="3EC2841C" w14:textId="7FE8469F" w:rsidR="00F95B46" w:rsidRPr="009D7A53" w:rsidRDefault="00113448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2718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752F1C6" w14:textId="4F550F90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FFPE-Material</w:t>
            </w:r>
          </w:p>
        </w:tc>
        <w:tc>
          <w:tcPr>
            <w:tcW w:w="5476" w:type="dxa"/>
          </w:tcPr>
          <w:p w14:paraId="54121D55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723EE29D" w14:textId="77777777" w:rsidTr="00C32147">
        <w:tc>
          <w:tcPr>
            <w:tcW w:w="423" w:type="dxa"/>
          </w:tcPr>
          <w:p w14:paraId="33D218BE" w14:textId="623AE28D" w:rsidR="00F95B46" w:rsidRPr="009D7A53" w:rsidRDefault="00113448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7661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5C595F09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Sonstige</w:t>
            </w:r>
            <w:r w:rsidR="00C32147" w:rsidRPr="009D7A53">
              <w:rPr>
                <w:rFonts w:ascii="Arial" w:hAnsi="Arial" w:cs="Arial"/>
                <w:sz w:val="24"/>
                <w:szCs w:val="24"/>
              </w:rPr>
              <w:t xml:space="preserve"> Materialien</w:t>
            </w:r>
            <w:r w:rsidRPr="009D7A53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E0C0F83" w14:textId="5AF0A0E5" w:rsidR="00C32147" w:rsidRPr="009D7A53" w:rsidRDefault="00C32147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6" w:type="dxa"/>
          </w:tcPr>
          <w:p w14:paraId="4FBBC9F0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0D6B56" w14:textId="1403B0CD" w:rsidR="0029788C" w:rsidRPr="00974AAF" w:rsidRDefault="0029788C" w:rsidP="00E845F5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379F9A4A" w14:textId="4D53B4FE" w:rsidR="00C32147" w:rsidRPr="009D7A53" w:rsidRDefault="00C32147" w:rsidP="00E845F5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b/>
          <w:sz w:val="24"/>
          <w:szCs w:val="24"/>
        </w:rPr>
        <w:t>1</w:t>
      </w:r>
      <w:r w:rsidR="004809BD">
        <w:rPr>
          <w:rFonts w:ascii="Arial" w:hAnsi="Arial" w:cs="Arial"/>
          <w:b/>
          <w:sz w:val="24"/>
          <w:szCs w:val="24"/>
        </w:rPr>
        <w:t>6a</w:t>
      </w:r>
      <w:r w:rsidRPr="00E845F5">
        <w:rPr>
          <w:rFonts w:ascii="Arial" w:hAnsi="Arial" w:cs="Arial"/>
          <w:b/>
          <w:sz w:val="24"/>
          <w:szCs w:val="24"/>
        </w:rPr>
        <w:t>.</w:t>
      </w:r>
      <w:r w:rsidRPr="009D7A53">
        <w:rPr>
          <w:rFonts w:ascii="Arial" w:hAnsi="Arial" w:cs="Arial"/>
          <w:sz w:val="24"/>
          <w:szCs w:val="24"/>
        </w:rPr>
        <w:t xml:space="preserve"> </w:t>
      </w:r>
      <w:r w:rsidRPr="00E845F5">
        <w:rPr>
          <w:rFonts w:ascii="Arial" w:hAnsi="Arial" w:cs="Arial"/>
          <w:b/>
          <w:sz w:val="24"/>
          <w:szCs w:val="24"/>
        </w:rPr>
        <w:t>Weiterer Servicewunsch der ACBB:</w:t>
      </w:r>
    </w:p>
    <w:p w14:paraId="1D938795" w14:textId="08687CDD" w:rsidR="00C32147" w:rsidRPr="009D7A53" w:rsidRDefault="00C32147" w:rsidP="00C32147">
      <w:pPr>
        <w:tabs>
          <w:tab w:val="left" w:pos="705"/>
        </w:tabs>
        <w:jc w:val="left"/>
        <w:rPr>
          <w:rFonts w:ascii="Arial" w:hAnsi="Arial" w:cs="Arial"/>
          <w:b/>
          <w:sz w:val="24"/>
          <w:szCs w:val="24"/>
        </w:rPr>
      </w:pPr>
    </w:p>
    <w:p w14:paraId="0F6D589B" w14:textId="4E41ECC4" w:rsidR="00F12D87" w:rsidRPr="00F12D87" w:rsidRDefault="00113448" w:rsidP="00F12D87">
      <w:pPr>
        <w:jc w:val="left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25904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E845F5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DNA-Isolierung </w:t>
      </w:r>
      <w:proofErr w:type="gramStart"/>
      <w:r w:rsidR="00F12D87" w:rsidRPr="00F12D87">
        <w:rPr>
          <w:rFonts w:ascii="Arial" w:hAnsi="Arial" w:cs="Arial"/>
          <w:sz w:val="24"/>
          <w:szCs w:val="24"/>
        </w:rPr>
        <w:t>aus folgenden</w:t>
      </w:r>
      <w:proofErr w:type="gramEnd"/>
      <w:r w:rsidR="00F12D87" w:rsidRPr="00F12D87">
        <w:rPr>
          <w:rFonts w:ascii="Arial" w:hAnsi="Arial" w:cs="Arial"/>
          <w:sz w:val="24"/>
          <w:szCs w:val="24"/>
        </w:rPr>
        <w:t xml:space="preserve"> Materialien: </w:t>
      </w:r>
    </w:p>
    <w:p w14:paraId="70ECE110" w14:textId="77777777" w:rsidR="00F12D87" w:rsidRPr="00F12D87" w:rsidRDefault="00113448" w:rsidP="00F12D87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7536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RNA-Isolierung </w:t>
      </w:r>
      <w:proofErr w:type="gramStart"/>
      <w:r w:rsidR="00F12D87" w:rsidRPr="00F12D87">
        <w:rPr>
          <w:rFonts w:ascii="Arial" w:hAnsi="Arial" w:cs="Arial"/>
          <w:sz w:val="24"/>
          <w:szCs w:val="24"/>
        </w:rPr>
        <w:t>aus folgenden</w:t>
      </w:r>
      <w:proofErr w:type="gramEnd"/>
      <w:r w:rsidR="00F12D87" w:rsidRPr="00F12D87">
        <w:rPr>
          <w:rFonts w:ascii="Arial" w:hAnsi="Arial" w:cs="Arial"/>
          <w:sz w:val="24"/>
          <w:szCs w:val="24"/>
        </w:rPr>
        <w:t xml:space="preserve"> Materialien:</w:t>
      </w:r>
    </w:p>
    <w:p w14:paraId="4A8309D7" w14:textId="4906E9DE" w:rsidR="00F12D87" w:rsidRPr="00F12D87" w:rsidRDefault="00113448" w:rsidP="00F12D87">
      <w:pPr>
        <w:jc w:val="left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526681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Schnitte von Gefriermaterial</w:t>
      </w:r>
      <w:r w:rsidR="00F12D87">
        <w:rPr>
          <w:rFonts w:ascii="Arial" w:hAnsi="Arial" w:cs="Arial"/>
          <w:sz w:val="24"/>
          <w:szCs w:val="24"/>
          <w:vertAlign w:val="superscript"/>
        </w:rPr>
        <w:t>7,8</w:t>
      </w:r>
      <w:r w:rsidR="00F12D87" w:rsidRPr="00F12D87">
        <w:rPr>
          <w:rFonts w:ascii="Arial" w:hAnsi="Arial" w:cs="Arial"/>
          <w:sz w:val="24"/>
          <w:szCs w:val="24"/>
        </w:rPr>
        <w:t>:</w:t>
      </w:r>
    </w:p>
    <w:p w14:paraId="201D4DA8" w14:textId="53835541" w:rsidR="00F12D87" w:rsidRPr="00F12D87" w:rsidRDefault="00113448" w:rsidP="00F12D87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742485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Schnitte von FFPE-Material</w:t>
      </w:r>
      <w:r w:rsidR="00D9627C">
        <w:rPr>
          <w:rFonts w:ascii="Arial" w:hAnsi="Arial" w:cs="Arial"/>
          <w:sz w:val="24"/>
          <w:szCs w:val="24"/>
          <w:vertAlign w:val="superscript"/>
        </w:rPr>
        <w:t>7,8</w:t>
      </w:r>
      <w:r w:rsidR="00F12D87" w:rsidRPr="00F12D87">
        <w:rPr>
          <w:rFonts w:ascii="Arial" w:hAnsi="Arial" w:cs="Arial"/>
          <w:sz w:val="24"/>
          <w:szCs w:val="24"/>
        </w:rPr>
        <w:t>:</w:t>
      </w:r>
    </w:p>
    <w:p w14:paraId="1F38E3A0" w14:textId="19708E93" w:rsidR="00F12D87" w:rsidRPr="00F12D87" w:rsidRDefault="00113448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063535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Immunhistochemie</w:t>
      </w:r>
      <w:r w:rsidR="00D9627C">
        <w:rPr>
          <w:rFonts w:ascii="Arial" w:hAnsi="Arial" w:cs="Arial"/>
          <w:sz w:val="24"/>
          <w:szCs w:val="24"/>
          <w:vertAlign w:val="superscript"/>
        </w:rPr>
        <w:t>9</w:t>
      </w:r>
      <w:r w:rsidR="00F12D87" w:rsidRPr="00F12D87">
        <w:rPr>
          <w:rFonts w:ascii="Arial" w:hAnsi="Arial" w:cs="Arial"/>
          <w:sz w:val="24"/>
          <w:szCs w:val="24"/>
        </w:rPr>
        <w:t xml:space="preserve">: </w:t>
      </w:r>
    </w:p>
    <w:p w14:paraId="64813070" w14:textId="77777777" w:rsidR="00F12D87" w:rsidRPr="00F12D87" w:rsidRDefault="00113448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11121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Pathologische Begutachtung:</w:t>
      </w:r>
    </w:p>
    <w:p w14:paraId="4B2C252F" w14:textId="77777777" w:rsidR="00F12D87" w:rsidRPr="00F12D87" w:rsidRDefault="00F12D87" w:rsidP="00F12D87">
      <w:pPr>
        <w:jc w:val="left"/>
        <w:rPr>
          <w:rFonts w:ascii="Arial" w:hAnsi="Arial" w:cs="Arial"/>
          <w:b/>
          <w:sz w:val="24"/>
          <w:szCs w:val="24"/>
        </w:rPr>
      </w:pPr>
    </w:p>
    <w:p w14:paraId="779B5682" w14:textId="6CF2EBC1" w:rsidR="00F12D87" w:rsidRPr="00E845F5" w:rsidRDefault="00D9627C" w:rsidP="00F12D87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7</w:t>
      </w:r>
      <w:r w:rsidR="00F12D87" w:rsidRPr="00E845F5">
        <w:rPr>
          <w:rFonts w:ascii="Arial" w:hAnsi="Arial" w:cs="Arial"/>
          <w:sz w:val="24"/>
          <w:szCs w:val="24"/>
        </w:rPr>
        <w:t xml:space="preserve"> vor Herausgabe von Gewebeproben erfolgt standardmäßig eine Qualitätskontrolle (Anfertigung und Auswertung eines HE-Schnittes)</w:t>
      </w:r>
    </w:p>
    <w:p w14:paraId="1D52C2A6" w14:textId="55B846D0" w:rsidR="00F12D87" w:rsidRPr="00E845F5" w:rsidRDefault="00D9627C" w:rsidP="00F12D87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8</w:t>
      </w:r>
      <w:r w:rsidR="00F12D87" w:rsidRPr="00E845F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F12D87" w:rsidRPr="00E845F5">
        <w:rPr>
          <w:rFonts w:ascii="Arial" w:hAnsi="Arial" w:cs="Arial"/>
          <w:sz w:val="24"/>
          <w:szCs w:val="24"/>
        </w:rPr>
        <w:t>bitte Anzahl und Dicke der Schnitte angeben, ggf. mit Färbungen</w:t>
      </w:r>
    </w:p>
    <w:p w14:paraId="5FE19070" w14:textId="16836FD3" w:rsidR="00191270" w:rsidRPr="009D7A53" w:rsidRDefault="00D9627C" w:rsidP="0019127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lastRenderedPageBreak/>
        <w:t>9</w:t>
      </w:r>
      <w:r w:rsidR="00F12D87" w:rsidRPr="00E845F5">
        <w:rPr>
          <w:rFonts w:ascii="Arial" w:hAnsi="Arial" w:cs="Arial"/>
          <w:sz w:val="24"/>
          <w:szCs w:val="24"/>
        </w:rPr>
        <w:t xml:space="preserve"> bitte entsprechende Antikörper angeben</w:t>
      </w:r>
    </w:p>
    <w:p w14:paraId="0C75F826" w14:textId="76B0F4D0" w:rsidR="00F01168" w:rsidRPr="00E845F5" w:rsidRDefault="009E1288" w:rsidP="00636E15">
      <w:pPr>
        <w:pStyle w:val="berschrift2"/>
        <w:spacing w:before="360"/>
        <w:rPr>
          <w:rFonts w:ascii="Arial" w:hAnsi="Arial" w:cs="Arial"/>
          <w:b w:val="0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>1</w:t>
      </w:r>
      <w:r w:rsidR="004809BD">
        <w:rPr>
          <w:rFonts w:ascii="Arial" w:hAnsi="Arial" w:cs="Arial"/>
          <w:sz w:val="24"/>
          <w:szCs w:val="24"/>
        </w:rPr>
        <w:t>6b</w:t>
      </w:r>
      <w:r w:rsidRPr="00E845F5">
        <w:rPr>
          <w:rFonts w:ascii="Arial" w:hAnsi="Arial" w:cs="Arial"/>
          <w:sz w:val="24"/>
          <w:szCs w:val="24"/>
        </w:rPr>
        <w:t xml:space="preserve">. </w:t>
      </w:r>
      <w:r w:rsidR="00F95B46" w:rsidRPr="009D7A53">
        <w:rPr>
          <w:rFonts w:ascii="Arial" w:hAnsi="Arial" w:cs="Arial"/>
          <w:sz w:val="24"/>
          <w:szCs w:val="24"/>
        </w:rPr>
        <w:t>Übergabemodalitäten:</w:t>
      </w:r>
    </w:p>
    <w:p w14:paraId="1602BA09" w14:textId="130F3293" w:rsidR="00F12D87" w:rsidRPr="009D7A53" w:rsidRDefault="00113448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493990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12D8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F12D87" w:rsidRPr="009D7A53">
        <w:rPr>
          <w:rFonts w:ascii="Arial" w:hAnsi="Arial" w:cs="Arial"/>
          <w:sz w:val="24"/>
          <w:szCs w:val="24"/>
        </w:rPr>
        <w:t xml:space="preserve"> Abholung </w:t>
      </w:r>
      <w:r w:rsidR="00F12D87" w:rsidRPr="009D7A53">
        <w:rPr>
          <w:rFonts w:ascii="Arial" w:hAnsi="Arial" w:cs="Arial"/>
          <w:sz w:val="24"/>
          <w:szCs w:val="24"/>
        </w:rPr>
        <w:tab/>
      </w:r>
      <w:r w:rsidR="00F12D87" w:rsidRPr="009D7A53">
        <w:rPr>
          <w:rFonts w:ascii="Arial" w:hAnsi="Arial" w:cs="Arial"/>
          <w:sz w:val="24"/>
          <w:szCs w:val="24"/>
        </w:rPr>
        <w:tab/>
      </w:r>
    </w:p>
    <w:p w14:paraId="01A7A771" w14:textId="77777777" w:rsidR="00F12D87" w:rsidRPr="009D7A53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17CF480F" w14:textId="77777777" w:rsidR="00F12D87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Bei Abholung Kontaktperson für die Übergabe</w:t>
      </w:r>
      <w:r>
        <w:rPr>
          <w:rFonts w:ascii="Arial" w:hAnsi="Arial" w:cs="Arial"/>
          <w:sz w:val="24"/>
          <w:szCs w:val="24"/>
        </w:rPr>
        <w:t xml:space="preserve"> angeben:</w:t>
      </w:r>
    </w:p>
    <w:p w14:paraId="060C2F29" w14:textId="77777777" w:rsidR="00F12D87" w:rsidRPr="009D7A53" w:rsidRDefault="00F12D87" w:rsidP="00F12D87">
      <w:pPr>
        <w:tabs>
          <w:tab w:val="left" w:pos="705"/>
        </w:tabs>
        <w:spacing w:before="24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Name, Vorname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C79F05B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Institution/Klinik</w:t>
      </w:r>
      <w:r>
        <w:rPr>
          <w:rFonts w:ascii="Arial" w:hAnsi="Arial" w:cs="Arial"/>
          <w:sz w:val="24"/>
          <w:szCs w:val="24"/>
        </w:rPr>
        <w:t>:</w:t>
      </w:r>
    </w:p>
    <w:p w14:paraId="0D069496" w14:textId="77777777" w:rsidR="00F12D87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E-Mail:</w:t>
      </w:r>
    </w:p>
    <w:p w14:paraId="507EFF31" w14:textId="77777777" w:rsidR="00F12D87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>:</w:t>
      </w:r>
    </w:p>
    <w:p w14:paraId="3310E1F1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9B8A255" w14:textId="77777777" w:rsidR="00F12D87" w:rsidRDefault="00113448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816133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9D7A5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9D7A53">
        <w:rPr>
          <w:rFonts w:ascii="Arial" w:hAnsi="Arial" w:cs="Arial"/>
          <w:sz w:val="24"/>
          <w:szCs w:val="24"/>
        </w:rPr>
        <w:t xml:space="preserve"> Versand</w:t>
      </w:r>
    </w:p>
    <w:p w14:paraId="2B38712B" w14:textId="77777777" w:rsidR="00F12D87" w:rsidRPr="009D7A53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2F5A53BE" w14:textId="77777777" w:rsidR="00F12D87" w:rsidRPr="009D7A53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 xml:space="preserve">Bei Versand durch die ACBB bitte Adresse angeben: </w:t>
      </w:r>
    </w:p>
    <w:p w14:paraId="374B60B0" w14:textId="77777777" w:rsidR="00F12D87" w:rsidRDefault="00F12D87" w:rsidP="00F12D87">
      <w:pPr>
        <w:tabs>
          <w:tab w:val="left" w:pos="705"/>
        </w:tabs>
        <w:spacing w:before="24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Zu Händen von (Name, Vorname)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61C91069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Institution</w:t>
      </w:r>
      <w:r>
        <w:rPr>
          <w:rFonts w:ascii="Arial" w:hAnsi="Arial" w:cs="Arial"/>
          <w:sz w:val="24"/>
          <w:szCs w:val="24"/>
        </w:rPr>
        <w:t xml:space="preserve">/ Klinik: </w:t>
      </w:r>
    </w:p>
    <w:p w14:paraId="79876921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Straße, Hausnummer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AD900C9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PLZ, Ort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2000B24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E-Mail: </w:t>
      </w:r>
    </w:p>
    <w:p w14:paraId="66B84209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31B7CAC0" w14:textId="77777777" w:rsidR="00191270" w:rsidRPr="009D7A53" w:rsidRDefault="00191270" w:rsidP="0019127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46A9F6E9" w14:textId="11AE0D92" w:rsidR="00F01168" w:rsidRDefault="00F01168" w:rsidP="008A69A1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64E1A48C" w14:textId="77777777" w:rsidR="00E93CF8" w:rsidRDefault="00E93CF8">
      <w:pPr>
        <w:spacing w:after="200" w:line="276" w:lineRule="auto"/>
        <w:jc w:val="left"/>
        <w:rPr>
          <w:rFonts w:ascii="Arial" w:eastAsiaTheme="majorEastAsia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6C38A4B" w14:textId="228BB669" w:rsidR="0063570E" w:rsidRDefault="0063570E" w:rsidP="0063570E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lastRenderedPageBreak/>
        <w:t>17</w:t>
      </w:r>
      <w:r w:rsidRPr="009D7A53">
        <w:rPr>
          <w:rFonts w:ascii="Arial" w:hAnsi="Arial" w:cs="Arial"/>
          <w:sz w:val="24"/>
          <w:szCs w:val="24"/>
        </w:rPr>
        <w:t xml:space="preserve">. Beantragtes </w:t>
      </w:r>
      <w:r>
        <w:rPr>
          <w:rFonts w:ascii="Arial" w:hAnsi="Arial" w:cs="Arial"/>
          <w:sz w:val="24"/>
          <w:szCs w:val="24"/>
        </w:rPr>
        <w:t>Bildmaterial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445"/>
        <w:gridCol w:w="5476"/>
      </w:tblGrid>
      <w:tr w:rsidR="0063570E" w:rsidRPr="009D7A53" w14:paraId="326D2CCC" w14:textId="77777777" w:rsidTr="0063570E">
        <w:tc>
          <w:tcPr>
            <w:tcW w:w="3445" w:type="dxa"/>
            <w:tcBorders>
              <w:bottom w:val="single" w:sz="4" w:space="0" w:color="auto"/>
            </w:tcBorders>
          </w:tcPr>
          <w:p w14:paraId="1E6C4D5D" w14:textId="46B3C7AC" w:rsidR="0063570E" w:rsidRPr="009D7A53" w:rsidRDefault="0063570E" w:rsidP="0063570E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Parameter</w:t>
            </w:r>
          </w:p>
        </w:tc>
        <w:tc>
          <w:tcPr>
            <w:tcW w:w="5476" w:type="dxa"/>
            <w:tcBorders>
              <w:bottom w:val="single" w:sz="4" w:space="0" w:color="auto"/>
            </w:tcBorders>
          </w:tcPr>
          <w:p w14:paraId="3BE0997D" w14:textId="2E74775F" w:rsidR="0063570E" w:rsidRPr="009D7A53" w:rsidRDefault="0063570E" w:rsidP="0063570E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Information</w:t>
            </w:r>
          </w:p>
        </w:tc>
      </w:tr>
      <w:tr w:rsidR="0063570E" w:rsidRPr="009D7A53" w14:paraId="00D027A6" w14:textId="77777777" w:rsidTr="0063570E">
        <w:tc>
          <w:tcPr>
            <w:tcW w:w="3445" w:type="dxa"/>
          </w:tcPr>
          <w:p w14:paraId="70D60967" w14:textId="78633E2F" w:rsidR="0063570E" w:rsidRPr="009D7A53" w:rsidRDefault="0063570E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Modalität(en)</w:t>
            </w:r>
          </w:p>
        </w:tc>
        <w:tc>
          <w:tcPr>
            <w:tcW w:w="5476" w:type="dxa"/>
          </w:tcPr>
          <w:p w14:paraId="6B4E02E6" w14:textId="773D96BD" w:rsidR="0041313E" w:rsidRDefault="0041313E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Röntgen</w:t>
            </w:r>
          </w:p>
          <w:p w14:paraId="05AA7724" w14:textId="2ECA6F92" w:rsidR="0041313E" w:rsidRDefault="00113448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4664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BMD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6699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1313E">
              <w:rPr>
                <w:rFonts w:ascii="Arial" w:hAnsi="Arial" w:cs="Arial"/>
                <w:sz w:val="24"/>
                <w:szCs w:val="24"/>
              </w:rPr>
              <w:t xml:space="preserve">CR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7213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 w:rsidRPr="009D7A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2954">
              <w:rPr>
                <w:rFonts w:ascii="Arial" w:hAnsi="Arial" w:cs="Arial"/>
                <w:sz w:val="24"/>
                <w:szCs w:val="24"/>
              </w:rPr>
              <w:t xml:space="preserve">CT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11994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DG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43791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DX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35642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IO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6869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6357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1313E">
              <w:rPr>
                <w:rFonts w:ascii="Arial" w:hAnsi="Arial" w:cs="Arial"/>
                <w:sz w:val="24"/>
                <w:szCs w:val="24"/>
              </w:rPr>
              <w:t xml:space="preserve">MG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1660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PX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29856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RF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5470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XA</w:t>
            </w:r>
          </w:p>
          <w:p w14:paraId="73B30859" w14:textId="7324E19B" w:rsidR="0041313E" w:rsidRDefault="0041313E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Magnetische Bildgebung</w:t>
            </w:r>
          </w:p>
          <w:p w14:paraId="387FA3B4" w14:textId="205A4AF2" w:rsidR="0041313E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0191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BI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118358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570E">
              <w:rPr>
                <w:rFonts w:ascii="Arial" w:hAnsi="Arial" w:cs="Arial"/>
                <w:sz w:val="24"/>
                <w:szCs w:val="24"/>
              </w:rPr>
              <w:t>MR</w:t>
            </w:r>
            <w:r w:rsidR="0041313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103477F" w14:textId="08041ABF" w:rsidR="0041313E" w:rsidRDefault="0041313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Nuklearmedizin</w:t>
            </w:r>
          </w:p>
          <w:p w14:paraId="616756D7" w14:textId="4B6EF766" w:rsidR="0041313E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78440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NM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60187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PT </w:t>
            </w:r>
          </w:p>
          <w:p w14:paraId="17FC26B9" w14:textId="6939DC47" w:rsidR="0041313E" w:rsidRDefault="0041313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Ultraschall</w:t>
            </w:r>
          </w:p>
          <w:p w14:paraId="144483C9" w14:textId="40F20539" w:rsidR="0063570E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8789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BUS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567487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IVUS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8118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US</w:t>
            </w:r>
          </w:p>
          <w:p w14:paraId="5F9A8ABE" w14:textId="6F11B697" w:rsidR="0041313E" w:rsidRDefault="0041313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Optische Bildgebung</w:t>
            </w:r>
          </w:p>
          <w:p w14:paraId="679FB9B5" w14:textId="77777777" w:rsidR="00B02954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8714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ES</w:t>
            </w:r>
            <w:r w:rsidR="00B02954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3206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LS</w:t>
            </w:r>
            <w:r w:rsidR="0041313E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06895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2954">
              <w:rPr>
                <w:rFonts w:ascii="Arial" w:hAnsi="Arial" w:cs="Arial"/>
                <w:sz w:val="24"/>
                <w:szCs w:val="24"/>
              </w:rPr>
              <w:t xml:space="preserve">OP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5275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OPT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66368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OPM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04822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OSS</w:t>
            </w:r>
          </w:p>
          <w:p w14:paraId="4065D014" w14:textId="4AD32B69" w:rsidR="0041313E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850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TG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64920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XC</w:t>
            </w:r>
          </w:p>
          <w:p w14:paraId="57ACCEE5" w14:textId="32B59A7A" w:rsidR="00B02954" w:rsidRDefault="00B0295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="00FD679E">
              <w:rPr>
                <w:rFonts w:ascii="Arial" w:hAnsi="Arial" w:cs="Arial"/>
                <w:sz w:val="24"/>
                <w:szCs w:val="24"/>
              </w:rPr>
              <w:t>ptische Kohärenztomographie</w:t>
            </w:r>
          </w:p>
          <w:p w14:paraId="2D6677E8" w14:textId="7D088CF5" w:rsidR="00B02954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15945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IVOCT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74354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OCT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3623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95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02954">
              <w:rPr>
                <w:rFonts w:ascii="Arial" w:hAnsi="Arial" w:cs="Arial"/>
                <w:sz w:val="24"/>
                <w:szCs w:val="24"/>
              </w:rPr>
              <w:t xml:space="preserve"> OPT</w:t>
            </w:r>
          </w:p>
          <w:p w14:paraId="1D831BF3" w14:textId="0D88E458" w:rsidR="0041313E" w:rsidRDefault="0041313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Mikroskopie</w:t>
            </w:r>
          </w:p>
          <w:p w14:paraId="232C5AEB" w14:textId="3ABCC008" w:rsidR="0041313E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8521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GM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45737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SM</w:t>
            </w:r>
          </w:p>
          <w:p w14:paraId="761FBE5B" w14:textId="358815B6" w:rsidR="0041313E" w:rsidRDefault="0041313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Strahlentherapie</w:t>
            </w:r>
          </w:p>
          <w:p w14:paraId="363B4229" w14:textId="77777777" w:rsidR="0041313E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5079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RTIMAGE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18219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RTSTRUCT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65803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RTRECORD</w:t>
            </w:r>
          </w:p>
          <w:p w14:paraId="5E33B5BE" w14:textId="1CA34DF7" w:rsidR="0041313E" w:rsidRPr="009D7A53" w:rsidRDefault="0011344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97658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RTDOSE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11000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13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1313E">
              <w:rPr>
                <w:rFonts w:ascii="Arial" w:hAnsi="Arial" w:cs="Arial"/>
                <w:sz w:val="24"/>
                <w:szCs w:val="24"/>
              </w:rPr>
              <w:t xml:space="preserve"> RTPLAN</w:t>
            </w:r>
          </w:p>
        </w:tc>
      </w:tr>
      <w:tr w:rsidR="0063570E" w:rsidRPr="009D7A53" w14:paraId="40F3C6F4" w14:textId="77777777" w:rsidTr="0063570E">
        <w:tc>
          <w:tcPr>
            <w:tcW w:w="3445" w:type="dxa"/>
          </w:tcPr>
          <w:p w14:paraId="195C929A" w14:textId="77777777" w:rsidR="0063570E" w:rsidRPr="009D7A53" w:rsidRDefault="0063570E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Quelle</w:t>
            </w:r>
          </w:p>
        </w:tc>
        <w:tc>
          <w:tcPr>
            <w:tcW w:w="5476" w:type="dxa"/>
          </w:tcPr>
          <w:p w14:paraId="0F70D3F9" w14:textId="77777777" w:rsidR="0063570E" w:rsidRDefault="00113448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5512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70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63570E" w:rsidRPr="009D7A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570E">
              <w:rPr>
                <w:rFonts w:ascii="Arial" w:hAnsi="Arial" w:cs="Arial"/>
                <w:sz w:val="24"/>
                <w:szCs w:val="24"/>
              </w:rPr>
              <w:t>Hauptarchiv</w:t>
            </w:r>
          </w:p>
          <w:p w14:paraId="7680A982" w14:textId="77777777" w:rsidR="0063570E" w:rsidRPr="009D7A53" w:rsidRDefault="00113448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0697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70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63570E" w:rsidRPr="009D7A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570E">
              <w:rPr>
                <w:rFonts w:ascii="Arial" w:hAnsi="Arial" w:cs="Arial"/>
                <w:sz w:val="24"/>
                <w:szCs w:val="24"/>
              </w:rPr>
              <w:t>Dünnschichtarchiv</w:t>
            </w:r>
          </w:p>
        </w:tc>
      </w:tr>
      <w:tr w:rsidR="0063570E" w:rsidRPr="009D7A53" w14:paraId="56BC70BA" w14:textId="77777777" w:rsidTr="0063570E">
        <w:tc>
          <w:tcPr>
            <w:tcW w:w="3445" w:type="dxa"/>
          </w:tcPr>
          <w:p w14:paraId="25120C32" w14:textId="77777777" w:rsidR="0063570E" w:rsidRPr="009D7A53" w:rsidRDefault="0063570E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Secondary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Captures</w:t>
            </w:r>
            <w:proofErr w:type="spellEnd"/>
          </w:p>
        </w:tc>
        <w:tc>
          <w:tcPr>
            <w:tcW w:w="5476" w:type="dxa"/>
          </w:tcPr>
          <w:p w14:paraId="406AA804" w14:textId="77777777" w:rsidR="0063570E" w:rsidRPr="009D7A53" w:rsidRDefault="00113448" w:rsidP="0063570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10347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70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63570E" w:rsidRPr="009D7A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570E">
              <w:rPr>
                <w:rFonts w:ascii="Arial" w:hAnsi="Arial" w:cs="Arial"/>
                <w:sz w:val="24"/>
                <w:szCs w:val="24"/>
              </w:rPr>
              <w:t xml:space="preserve">Ja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4809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570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63570E" w:rsidRPr="009D7A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570E">
              <w:rPr>
                <w:rFonts w:ascii="Arial" w:hAnsi="Arial" w:cs="Arial"/>
                <w:sz w:val="24"/>
                <w:szCs w:val="24"/>
              </w:rPr>
              <w:t>Nein (Standardoption)</w:t>
            </w:r>
          </w:p>
        </w:tc>
      </w:tr>
      <w:tr w:rsidR="00FD679E" w:rsidRPr="009D7A53" w14:paraId="22E4967C" w14:textId="77777777" w:rsidTr="0063570E">
        <w:tc>
          <w:tcPr>
            <w:tcW w:w="3445" w:type="dxa"/>
          </w:tcPr>
          <w:p w14:paraId="2774072A" w14:textId="4D62D765" w:rsidR="00FD679E" w:rsidRDefault="00FD679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DICOM Tags die erhalten werden müssen</w:t>
            </w:r>
          </w:p>
        </w:tc>
        <w:tc>
          <w:tcPr>
            <w:tcW w:w="5476" w:type="dxa"/>
          </w:tcPr>
          <w:p w14:paraId="2943A383" w14:textId="2BAE2252" w:rsidR="00FD679E" w:rsidRDefault="00FD679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z.B. (0010,0040) 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Patient’s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Sex</w:t>
            </w:r>
          </w:p>
        </w:tc>
      </w:tr>
      <w:tr w:rsidR="0063570E" w:rsidRPr="009D7A53" w14:paraId="7BE856D3" w14:textId="77777777" w:rsidTr="0063570E">
        <w:tc>
          <w:tcPr>
            <w:tcW w:w="3445" w:type="dxa"/>
          </w:tcPr>
          <w:p w14:paraId="735E8187" w14:textId="15C440F3" w:rsidR="0063570E" w:rsidRPr="009D7A53" w:rsidRDefault="0063570E" w:rsidP="00636E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Private</w:t>
            </w:r>
            <w:r w:rsidR="00FD679E">
              <w:rPr>
                <w:rFonts w:ascii="Arial" w:hAnsi="Arial" w:cs="Arial"/>
                <w:sz w:val="24"/>
                <w:szCs w:val="24"/>
              </w:rPr>
              <w:t xml:space="preserve"> DICOM</w:t>
            </w:r>
            <w:r>
              <w:rPr>
                <w:rFonts w:ascii="Arial" w:hAnsi="Arial" w:cs="Arial"/>
                <w:sz w:val="24"/>
                <w:szCs w:val="24"/>
              </w:rPr>
              <w:t xml:space="preserve"> Tags</w:t>
            </w:r>
            <w:r w:rsidR="00FD679E">
              <w:rPr>
                <w:rFonts w:ascii="Arial" w:hAnsi="Arial" w:cs="Arial"/>
                <w:sz w:val="24"/>
                <w:szCs w:val="24"/>
              </w:rPr>
              <w:t xml:space="preserve"> die erhalten werden müsse</w:t>
            </w:r>
            <w:r w:rsidR="00FB4999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5476" w:type="dxa"/>
          </w:tcPr>
          <w:p w14:paraId="0B9C07EA" w14:textId="3B1D5314" w:rsidR="0063570E" w:rsidRPr="009D7A53" w:rsidRDefault="00B02954" w:rsidP="00636E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z.B. </w:t>
            </w:r>
            <w:r w:rsidR="00FD679E">
              <w:rPr>
                <w:rFonts w:ascii="Arial" w:hAnsi="Arial" w:cs="Arial"/>
                <w:sz w:val="24"/>
                <w:szCs w:val="24"/>
              </w:rPr>
              <w:t>(0029,0010) - SIEMENS CSA HEADER</w:t>
            </w:r>
          </w:p>
        </w:tc>
      </w:tr>
      <w:tr w:rsidR="00FD679E" w:rsidRPr="009D7A53" w14:paraId="568C1170" w14:textId="77777777" w:rsidTr="0063570E">
        <w:tc>
          <w:tcPr>
            <w:tcW w:w="3445" w:type="dxa"/>
          </w:tcPr>
          <w:p w14:paraId="312DE43E" w14:textId="779F4C4A" w:rsidR="00FD679E" w:rsidRDefault="00FD679E" w:rsidP="006357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Suchintervall</w:t>
            </w:r>
          </w:p>
        </w:tc>
        <w:tc>
          <w:tcPr>
            <w:tcW w:w="5476" w:type="dxa"/>
          </w:tcPr>
          <w:p w14:paraId="4899FD02" w14:textId="39BF3D20" w:rsidR="00FD679E" w:rsidRDefault="00FD679E" w:rsidP="00FD67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z.B. 01.01.2000 bis 31.12.2025</w:t>
            </w:r>
          </w:p>
        </w:tc>
      </w:tr>
    </w:tbl>
    <w:p w14:paraId="5D4B55AE" w14:textId="77777777" w:rsidR="0063570E" w:rsidRPr="009D7A53" w:rsidRDefault="0063570E" w:rsidP="008A69A1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00AE3472" w14:textId="77777777" w:rsidR="0033513C" w:rsidRDefault="0033513C">
      <w:pPr>
        <w:spacing w:after="200" w:line="276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9FD4838" w14:textId="0FCB2DF1" w:rsidR="000D5A38" w:rsidRPr="009D7A53" w:rsidRDefault="00FB1010" w:rsidP="007D61B4">
      <w:pPr>
        <w:pStyle w:val="berschrift1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lastRenderedPageBreak/>
        <w:t xml:space="preserve">V. </w:t>
      </w:r>
      <w:r w:rsidR="00295401" w:rsidRPr="009D7A53">
        <w:rPr>
          <w:rFonts w:ascii="Arial" w:hAnsi="Arial" w:cs="Arial"/>
          <w:sz w:val="24"/>
          <w:szCs w:val="24"/>
        </w:rPr>
        <w:t>Verwertungsziele</w:t>
      </w:r>
    </w:p>
    <w:p w14:paraId="1E259D10" w14:textId="77777777" w:rsidR="007D61B4" w:rsidRPr="009D7A53" w:rsidRDefault="007D61B4" w:rsidP="007D61B4">
      <w:pPr>
        <w:rPr>
          <w:rFonts w:ascii="Arial" w:hAnsi="Arial" w:cs="Arial"/>
          <w:sz w:val="24"/>
          <w:szCs w:val="24"/>
        </w:rPr>
      </w:pPr>
    </w:p>
    <w:p w14:paraId="7BF70AD3" w14:textId="10F352FD" w:rsidR="00295401" w:rsidRDefault="00EF0E6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1</w:t>
      </w:r>
      <w:r w:rsidR="0063570E">
        <w:rPr>
          <w:rFonts w:ascii="Arial" w:hAnsi="Arial" w:cs="Arial"/>
          <w:sz w:val="24"/>
          <w:szCs w:val="24"/>
        </w:rPr>
        <w:t>8</w:t>
      </w:r>
      <w:r w:rsidR="00FB1010" w:rsidRPr="009D7A53">
        <w:rPr>
          <w:rFonts w:ascii="Arial" w:hAnsi="Arial" w:cs="Arial"/>
          <w:sz w:val="24"/>
          <w:szCs w:val="24"/>
        </w:rPr>
        <w:t xml:space="preserve">. </w:t>
      </w:r>
      <w:r w:rsidR="006033B5" w:rsidRPr="009D7A53">
        <w:rPr>
          <w:rFonts w:ascii="Arial" w:hAnsi="Arial" w:cs="Arial"/>
          <w:sz w:val="24"/>
          <w:szCs w:val="24"/>
        </w:rPr>
        <w:t xml:space="preserve">Geplante </w:t>
      </w:r>
      <w:r w:rsidR="00295401" w:rsidRPr="009D7A53">
        <w:rPr>
          <w:rFonts w:ascii="Arial" w:hAnsi="Arial" w:cs="Arial"/>
          <w:sz w:val="24"/>
          <w:szCs w:val="24"/>
        </w:rPr>
        <w:t>Publikationen</w:t>
      </w:r>
      <w:r w:rsidR="00FA4ED4" w:rsidRPr="009D7A53">
        <w:rPr>
          <w:rFonts w:ascii="Arial" w:hAnsi="Arial" w:cs="Arial"/>
          <w:sz w:val="24"/>
          <w:szCs w:val="24"/>
        </w:rPr>
        <w:t>*</w:t>
      </w:r>
      <w:r w:rsidR="00D9627C">
        <w:rPr>
          <w:rFonts w:ascii="Arial" w:hAnsi="Arial" w:cs="Arial"/>
          <w:sz w:val="24"/>
          <w:szCs w:val="24"/>
          <w:vertAlign w:val="superscript"/>
        </w:rPr>
        <w:t>10</w:t>
      </w:r>
    </w:p>
    <w:p w14:paraId="7228634F" w14:textId="77777777" w:rsidR="006104ED" w:rsidRPr="006104ED" w:rsidRDefault="006104ED" w:rsidP="006104ED">
      <w:pPr>
        <w:rPr>
          <w:lang w:eastAsia="en-US"/>
        </w:rPr>
      </w:pPr>
    </w:p>
    <w:p w14:paraId="39CBFDAE" w14:textId="3D218521" w:rsidR="006104ED" w:rsidRPr="003D7F61" w:rsidRDefault="006104ED" w:rsidP="006104ED">
      <w:pPr>
        <w:rPr>
          <w:rFonts w:ascii="Arial" w:hAnsi="Arial" w:cs="Arial"/>
          <w:sz w:val="24"/>
          <w:szCs w:val="24"/>
          <w:u w:val="single"/>
        </w:rPr>
      </w:pPr>
      <w:r w:rsidRPr="003D7F61">
        <w:rPr>
          <w:rFonts w:ascii="Arial" w:hAnsi="Arial" w:cs="Arial"/>
          <w:sz w:val="24"/>
          <w:szCs w:val="24"/>
          <w:u w:val="single"/>
        </w:rPr>
        <w:t>Bei Übergabe von klinischen Daten:</w:t>
      </w:r>
    </w:p>
    <w:p w14:paraId="784BEDB1" w14:textId="01EA89B1" w:rsidR="006104ED" w:rsidRPr="006104ED" w:rsidRDefault="006104ED" w:rsidP="006104ED">
      <w:pPr>
        <w:rPr>
          <w:lang w:eastAsia="en-US"/>
        </w:rPr>
      </w:pPr>
    </w:p>
    <w:p w14:paraId="2F8EC1E4" w14:textId="332AEAFB" w:rsidR="006104ED" w:rsidRPr="009D7A53" w:rsidRDefault="00FF3A57" w:rsidP="006104ED">
      <w:pPr>
        <w:pStyle w:val="Funotentext"/>
        <w:rPr>
          <w:rFonts w:ascii="Arial" w:hAnsi="Arial" w:cs="Arial"/>
          <w:sz w:val="24"/>
          <w:szCs w:val="24"/>
        </w:rPr>
      </w:pPr>
      <w:r w:rsidRPr="003D7F61">
        <w:rPr>
          <w:rFonts w:ascii="Arial" w:hAnsi="Arial" w:cs="Arial"/>
          <w:sz w:val="24"/>
          <w:szCs w:val="24"/>
        </w:rPr>
        <w:t xml:space="preserve">Bei der </w:t>
      </w:r>
      <w:r w:rsidRPr="003D7F61">
        <w:rPr>
          <w:rFonts w:ascii="Arial" w:hAnsi="Arial" w:cs="Arial"/>
          <w:b/>
          <w:sz w:val="24"/>
          <w:szCs w:val="24"/>
        </w:rPr>
        <w:t>Nutzung von klinischen Daten</w:t>
      </w:r>
      <w:r w:rsidRPr="003D7F61">
        <w:rPr>
          <w:rFonts w:ascii="Arial" w:hAnsi="Arial" w:cs="Arial"/>
          <w:sz w:val="24"/>
          <w:szCs w:val="24"/>
        </w:rPr>
        <w:t xml:space="preserve"> aus dem </w:t>
      </w:r>
      <w:r w:rsidR="006A2321" w:rsidRPr="003D7F61">
        <w:rPr>
          <w:rFonts w:ascii="Arial" w:hAnsi="Arial" w:cs="Arial"/>
          <w:sz w:val="24"/>
          <w:szCs w:val="24"/>
        </w:rPr>
        <w:t>klinischen</w:t>
      </w:r>
      <w:r w:rsidRPr="003D7F61">
        <w:rPr>
          <w:rFonts w:ascii="Arial" w:hAnsi="Arial" w:cs="Arial"/>
          <w:sz w:val="24"/>
          <w:szCs w:val="24"/>
        </w:rPr>
        <w:t xml:space="preserve"> Bereich </w:t>
      </w:r>
      <w:r w:rsidR="006A2321" w:rsidRPr="003D7F61">
        <w:rPr>
          <w:rFonts w:ascii="Arial" w:hAnsi="Arial" w:cs="Arial"/>
          <w:sz w:val="24"/>
          <w:szCs w:val="24"/>
        </w:rPr>
        <w:t>und Bereitstellung der Daten durch das Medizinische Integrationszentrum (</w:t>
      </w:r>
      <w:proofErr w:type="spellStart"/>
      <w:r w:rsidR="006A2321" w:rsidRPr="003D7F61">
        <w:rPr>
          <w:rFonts w:ascii="Arial" w:hAnsi="Arial" w:cs="Arial"/>
          <w:sz w:val="24"/>
          <w:szCs w:val="24"/>
        </w:rPr>
        <w:t>MeDIZ</w:t>
      </w:r>
      <w:proofErr w:type="spellEnd"/>
      <w:r w:rsidR="006A2321" w:rsidRPr="003D7F61">
        <w:rPr>
          <w:rFonts w:ascii="Arial" w:hAnsi="Arial" w:cs="Arial"/>
          <w:sz w:val="24"/>
          <w:szCs w:val="24"/>
        </w:rPr>
        <w:t>)</w:t>
      </w:r>
      <w:r w:rsidR="006A2321" w:rsidRPr="009D7A53">
        <w:rPr>
          <w:rFonts w:ascii="Arial" w:hAnsi="Arial" w:cs="Arial"/>
          <w:sz w:val="24"/>
          <w:szCs w:val="24"/>
        </w:rPr>
        <w:t xml:space="preserve"> </w:t>
      </w:r>
      <w:r w:rsidR="00E95C32" w:rsidRPr="009D7A53">
        <w:rPr>
          <w:rFonts w:ascii="Arial" w:hAnsi="Arial" w:cs="Arial"/>
          <w:sz w:val="24"/>
          <w:szCs w:val="24"/>
        </w:rPr>
        <w:t xml:space="preserve">sollte </w:t>
      </w:r>
      <w:r w:rsidR="00E95C32" w:rsidRPr="009D7A53">
        <w:rPr>
          <w:rFonts w:ascii="Arial" w:hAnsi="Arial" w:cs="Arial"/>
          <w:b/>
          <w:sz w:val="24"/>
          <w:szCs w:val="24"/>
        </w:rPr>
        <w:t>dem</w:t>
      </w:r>
      <w:r w:rsidRPr="009D7A5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D7A53">
        <w:rPr>
          <w:rFonts w:ascii="Arial" w:hAnsi="Arial" w:cs="Arial"/>
          <w:b/>
          <w:sz w:val="24"/>
          <w:szCs w:val="24"/>
        </w:rPr>
        <w:t>MeDIZ</w:t>
      </w:r>
      <w:proofErr w:type="spellEnd"/>
      <w:r w:rsidRPr="009D7A53">
        <w:rPr>
          <w:rFonts w:ascii="Arial" w:hAnsi="Arial" w:cs="Arial"/>
          <w:b/>
          <w:sz w:val="24"/>
          <w:szCs w:val="24"/>
        </w:rPr>
        <w:t xml:space="preserve"> mindestens eine Co-Autorenschaft </w:t>
      </w:r>
      <w:r w:rsidR="00E95C32" w:rsidRPr="009D7A53">
        <w:rPr>
          <w:rFonts w:ascii="Arial" w:hAnsi="Arial" w:cs="Arial"/>
          <w:b/>
          <w:sz w:val="24"/>
          <w:szCs w:val="24"/>
        </w:rPr>
        <w:t>angeboten werden.</w:t>
      </w:r>
      <w:r w:rsidR="006104ED" w:rsidRPr="006104ED">
        <w:rPr>
          <w:rFonts w:ascii="Arial" w:hAnsi="Arial" w:cs="Arial"/>
          <w:sz w:val="24"/>
          <w:szCs w:val="24"/>
        </w:rPr>
        <w:t xml:space="preserve"> </w:t>
      </w:r>
      <w:r w:rsidR="006104ED">
        <w:rPr>
          <w:rFonts w:ascii="Arial" w:hAnsi="Arial" w:cs="Arial"/>
          <w:sz w:val="24"/>
          <w:szCs w:val="24"/>
        </w:rPr>
        <w:t xml:space="preserve">In jedem Falle ist das </w:t>
      </w:r>
      <w:proofErr w:type="spellStart"/>
      <w:r w:rsidR="006104ED">
        <w:rPr>
          <w:rFonts w:ascii="Arial" w:hAnsi="Arial" w:cs="Arial"/>
          <w:sz w:val="24"/>
          <w:szCs w:val="24"/>
        </w:rPr>
        <w:t>MeDIZ</w:t>
      </w:r>
      <w:proofErr w:type="spellEnd"/>
      <w:r w:rsidR="006104ED">
        <w:rPr>
          <w:rFonts w:ascii="Arial" w:hAnsi="Arial" w:cs="Arial"/>
          <w:sz w:val="24"/>
          <w:szCs w:val="24"/>
        </w:rPr>
        <w:t xml:space="preserve"> </w:t>
      </w:r>
      <w:r w:rsidR="006104ED" w:rsidRPr="009D7A53">
        <w:rPr>
          <w:rFonts w:ascii="Arial" w:hAnsi="Arial" w:cs="Arial"/>
          <w:sz w:val="24"/>
          <w:szCs w:val="24"/>
        </w:rPr>
        <w:t xml:space="preserve">in den </w:t>
      </w:r>
      <w:proofErr w:type="spellStart"/>
      <w:r w:rsidR="006104ED" w:rsidRPr="009D7A53">
        <w:rPr>
          <w:rFonts w:ascii="Arial" w:hAnsi="Arial" w:cs="Arial"/>
          <w:sz w:val="24"/>
          <w:szCs w:val="24"/>
        </w:rPr>
        <w:t>Acknowledgements</w:t>
      </w:r>
      <w:proofErr w:type="spellEnd"/>
      <w:r w:rsidR="006104ED" w:rsidRPr="009D7A53">
        <w:rPr>
          <w:rFonts w:ascii="Arial" w:hAnsi="Arial" w:cs="Arial"/>
          <w:sz w:val="24"/>
          <w:szCs w:val="24"/>
        </w:rPr>
        <w:t xml:space="preserve"> der Veröffentlichung zu nennen. </w:t>
      </w:r>
    </w:p>
    <w:p w14:paraId="00D859A4" w14:textId="3F7BB620" w:rsidR="00FF3A57" w:rsidRDefault="00FF3A57" w:rsidP="00FF3A57">
      <w:pPr>
        <w:pStyle w:val="Funotentext"/>
        <w:rPr>
          <w:rFonts w:ascii="Arial" w:hAnsi="Arial" w:cs="Arial"/>
          <w:b/>
          <w:sz w:val="24"/>
          <w:szCs w:val="24"/>
        </w:rPr>
      </w:pPr>
    </w:p>
    <w:p w14:paraId="0806B8C1" w14:textId="77777777" w:rsidR="006104ED" w:rsidRDefault="006104ED" w:rsidP="00FF3A57">
      <w:pPr>
        <w:pStyle w:val="Funotentext"/>
        <w:rPr>
          <w:rFonts w:ascii="Arial" w:hAnsi="Arial" w:cs="Arial"/>
          <w:b/>
          <w:sz w:val="24"/>
          <w:szCs w:val="24"/>
        </w:rPr>
      </w:pPr>
    </w:p>
    <w:p w14:paraId="12C609C0" w14:textId="468EB6A5" w:rsidR="006104ED" w:rsidRPr="003D7F61" w:rsidRDefault="006104ED" w:rsidP="006104ED">
      <w:pPr>
        <w:pStyle w:val="Funotentext"/>
        <w:rPr>
          <w:rFonts w:ascii="Arial" w:hAnsi="Arial" w:cs="Arial"/>
          <w:sz w:val="24"/>
          <w:szCs w:val="24"/>
          <w:u w:val="single"/>
        </w:rPr>
      </w:pPr>
      <w:r w:rsidRPr="003D7F61">
        <w:rPr>
          <w:rFonts w:ascii="Arial" w:hAnsi="Arial" w:cs="Arial"/>
          <w:sz w:val="24"/>
          <w:szCs w:val="24"/>
          <w:u w:val="single"/>
        </w:rPr>
        <w:t>Bei Übergabe von Bioproben:</w:t>
      </w:r>
    </w:p>
    <w:p w14:paraId="5826BC8E" w14:textId="77777777" w:rsidR="006104ED" w:rsidRDefault="006104ED" w:rsidP="006104ED">
      <w:pPr>
        <w:pStyle w:val="Funotentext"/>
        <w:rPr>
          <w:rFonts w:ascii="Arial" w:hAnsi="Arial" w:cs="Arial"/>
          <w:sz w:val="24"/>
          <w:szCs w:val="24"/>
        </w:rPr>
      </w:pPr>
    </w:p>
    <w:p w14:paraId="648BB043" w14:textId="51DFD39D" w:rsidR="006104ED" w:rsidRPr="009D7A53" w:rsidRDefault="006104ED" w:rsidP="006104ED">
      <w:pPr>
        <w:pStyle w:val="Funotentex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Wenn </w:t>
      </w:r>
      <w:r w:rsidRPr="009D7A53">
        <w:rPr>
          <w:rFonts w:ascii="Arial" w:hAnsi="Arial" w:cs="Arial"/>
          <w:b/>
          <w:sz w:val="24"/>
          <w:szCs w:val="24"/>
        </w:rPr>
        <w:t>Bioproben</w:t>
      </w:r>
      <w:r w:rsidRPr="009D7A53">
        <w:rPr>
          <w:rFonts w:ascii="Arial" w:hAnsi="Arial" w:cs="Arial"/>
          <w:sz w:val="24"/>
          <w:szCs w:val="24"/>
        </w:rPr>
        <w:t xml:space="preserve"> genutzt werden, sollte die </w:t>
      </w:r>
      <w:r w:rsidRPr="009D7A53">
        <w:rPr>
          <w:rFonts w:ascii="Arial" w:hAnsi="Arial" w:cs="Arial"/>
          <w:b/>
          <w:sz w:val="24"/>
          <w:szCs w:val="24"/>
        </w:rPr>
        <w:t xml:space="preserve">Augsburg Central </w:t>
      </w:r>
      <w:proofErr w:type="spellStart"/>
      <w:r w:rsidRPr="009D7A53">
        <w:rPr>
          <w:rFonts w:ascii="Arial" w:hAnsi="Arial" w:cs="Arial"/>
          <w:b/>
          <w:sz w:val="24"/>
          <w:szCs w:val="24"/>
        </w:rPr>
        <w:t>Biobank</w:t>
      </w:r>
      <w:proofErr w:type="spellEnd"/>
      <w:r w:rsidRPr="009D7A53">
        <w:rPr>
          <w:rFonts w:ascii="Arial" w:hAnsi="Arial" w:cs="Arial"/>
          <w:sz w:val="24"/>
          <w:szCs w:val="24"/>
        </w:rPr>
        <w:t xml:space="preserve"> grundsätzlich berücksichtigt werden (z.B. Co-Autorenschaft). Anderweitige Regelungen sind in einer Nutzungsvereinbarung bzw. einem Nutzungsvertrag festzuhalten. In jedem Falle ist die ACBB in den </w:t>
      </w:r>
      <w:proofErr w:type="spellStart"/>
      <w:r w:rsidRPr="009D7A53">
        <w:rPr>
          <w:rFonts w:ascii="Arial" w:hAnsi="Arial" w:cs="Arial"/>
          <w:sz w:val="24"/>
          <w:szCs w:val="24"/>
        </w:rPr>
        <w:t>Acknowledgements</w:t>
      </w:r>
      <w:proofErr w:type="spellEnd"/>
      <w:r w:rsidRPr="009D7A53">
        <w:rPr>
          <w:rFonts w:ascii="Arial" w:hAnsi="Arial" w:cs="Arial"/>
          <w:sz w:val="24"/>
          <w:szCs w:val="24"/>
        </w:rPr>
        <w:t xml:space="preserve"> der Veröffentlichung zu nennen. </w:t>
      </w:r>
    </w:p>
    <w:p w14:paraId="220C6187" w14:textId="77777777" w:rsidR="006104ED" w:rsidRPr="009D7A53" w:rsidRDefault="006104ED" w:rsidP="00FF3A57">
      <w:pPr>
        <w:pStyle w:val="Funotentext"/>
        <w:rPr>
          <w:rFonts w:ascii="Arial" w:hAnsi="Arial" w:cs="Arial"/>
          <w:sz w:val="24"/>
          <w:szCs w:val="24"/>
        </w:rPr>
      </w:pPr>
    </w:p>
    <w:p w14:paraId="1963EE28" w14:textId="77777777" w:rsidR="00D9627C" w:rsidRPr="009D7A53" w:rsidRDefault="00D9627C" w:rsidP="00C33400">
      <w:pPr>
        <w:rPr>
          <w:rFonts w:ascii="Arial" w:hAnsi="Arial" w:cs="Arial"/>
          <w:sz w:val="24"/>
          <w:szCs w:val="24"/>
        </w:rPr>
      </w:pPr>
    </w:p>
    <w:p w14:paraId="45D89240" w14:textId="6ED92FBB" w:rsidR="00BA55CB" w:rsidRPr="009D7A53" w:rsidRDefault="00D9627C" w:rsidP="003D7F61">
      <w:pPr>
        <w:pBdr>
          <w:bottom w:val="single" w:sz="4" w:space="0" w:color="auto"/>
        </w:pBdr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>10</w:t>
      </w:r>
      <w:r w:rsidR="00191270" w:rsidRPr="009D7A53">
        <w:rPr>
          <w:rFonts w:ascii="Arial" w:hAnsi="Arial" w:cs="Arial"/>
          <w:i/>
          <w:sz w:val="24"/>
          <w:szCs w:val="24"/>
          <w:vertAlign w:val="superscript"/>
        </w:rPr>
        <w:t xml:space="preserve"> </w:t>
      </w:r>
      <w:r w:rsidR="00295401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>Gute wissenschaftliche Praxis</w:t>
      </w:r>
      <w:r w:rsidR="00E771CC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 xml:space="preserve"> </w:t>
      </w:r>
      <w:r w:rsidR="00295401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 xml:space="preserve">(Autoren und Anzahl Koautoren/Standort möglichst </w:t>
      </w:r>
      <w:r w:rsidR="00295401" w:rsidRPr="009D7A53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ex ante</w:t>
      </w:r>
      <w:r w:rsidR="00295401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 xml:space="preserve"> festlegen)</w:t>
      </w:r>
      <w:r w:rsidR="007D61B4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>.</w:t>
      </w:r>
      <w:r w:rsidR="00BA55CB" w:rsidRPr="009D7A53">
        <w:rPr>
          <w:rFonts w:ascii="Arial" w:hAnsi="Arial" w:cs="Arial"/>
          <w:i/>
          <w:sz w:val="24"/>
          <w:szCs w:val="24"/>
        </w:rPr>
        <w:br/>
      </w:r>
    </w:p>
    <w:p w14:paraId="442D9DDC" w14:textId="2F969D29" w:rsidR="0079216B" w:rsidRPr="00E845F5" w:rsidRDefault="00974AAF" w:rsidP="00E845F5">
      <w:pPr>
        <w:spacing w:after="200"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 w:val="24"/>
          <w:szCs w:val="24"/>
          <w:lang w:eastAsia="en-US"/>
        </w:rPr>
        <w:br w:type="page"/>
      </w:r>
      <w:r w:rsidR="003B3E08" w:rsidRPr="00E845F5">
        <w:rPr>
          <w:rFonts w:ascii="Arial" w:hAnsi="Arial" w:cs="Arial"/>
          <w:b/>
          <w:bCs/>
          <w:szCs w:val="24"/>
        </w:rPr>
        <w:lastRenderedPageBreak/>
        <w:t>Einwilligungserklärung zur Erhebung, Verarbeitung und Nutzung personenbezogener Daten</w:t>
      </w:r>
    </w:p>
    <w:p w14:paraId="409C0166" w14:textId="48AD5A54" w:rsidR="003B3E08" w:rsidRPr="00E845F5" w:rsidRDefault="003B3E08" w:rsidP="003B3E08">
      <w:pPr>
        <w:spacing w:before="100" w:beforeAutospacing="1" w:after="100" w:afterAutospacing="1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Ich willige hiermit ein, dass meine personenbezogenen Daten (z. B. Name, Kontaktdaten) von der Universitätsklinik Augsburg zum Zweck der Bearbeitung meines Antrags erhoben, verarbeitet und genutzt werden.</w:t>
      </w:r>
    </w:p>
    <w:p w14:paraId="3BEE87B0" w14:textId="5ACF3CD1" w:rsidR="003B3E08" w:rsidRPr="00E845F5" w:rsidRDefault="003B3E08" w:rsidP="003B3E08">
      <w:pPr>
        <w:spacing w:before="100" w:beforeAutospacing="1" w:after="100" w:afterAutospacing="1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Mir ist bekannt und ich wurde darüber informiert, dass:</w:t>
      </w:r>
    </w:p>
    <w:p w14:paraId="48D8386A" w14:textId="77777777" w:rsidR="003B3E08" w:rsidRPr="00E845F5" w:rsidRDefault="003B3E08" w:rsidP="003B3E08">
      <w:pPr>
        <w:numPr>
          <w:ilvl w:val="0"/>
          <w:numId w:val="37"/>
        </w:numPr>
        <w:spacing w:before="100" w:beforeAutospacing="1" w:after="100" w:afterAutospacing="1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Die Daten auch nach Abschluss des Forschungsprojekts gespeichert werden können. Die Dauer der Speicherung richtet sich nach den gesetzlichen Vorgaben und internen Richtlinien.</w:t>
      </w:r>
    </w:p>
    <w:p w14:paraId="29F90D4E" w14:textId="77777777" w:rsidR="003B3E08" w:rsidRPr="00E845F5" w:rsidRDefault="003B3E08" w:rsidP="003B3E08">
      <w:pPr>
        <w:pStyle w:val="Listenabsatz"/>
        <w:numPr>
          <w:ilvl w:val="0"/>
          <w:numId w:val="37"/>
        </w:numPr>
        <w:spacing w:before="100" w:beforeAutospacing="1" w:after="100" w:afterAutospacing="1" w:line="252" w:lineRule="auto"/>
        <w:jc w:val="left"/>
        <w:rPr>
          <w:rFonts w:ascii="Arial" w:eastAsiaTheme="minorHAnsi" w:hAnsi="Arial" w:cs="Arial"/>
          <w:szCs w:val="24"/>
          <w:lang w:eastAsia="en-US"/>
        </w:rPr>
      </w:pPr>
      <w:r w:rsidRPr="00E845F5">
        <w:rPr>
          <w:rFonts w:ascii="Arial" w:hAnsi="Arial" w:cs="Arial"/>
          <w:szCs w:val="24"/>
        </w:rPr>
        <w:t xml:space="preserve">Die Erhebung, Verarbeitung und Nutzung meiner Daten freiwillig erfolgt. Ich kann meine Einwilligung jederzeit ohne Angabe von Gründen widerrufen. Der Widerruf kann schriftlich oder per E-Mail an:  </w:t>
      </w:r>
    </w:p>
    <w:p w14:paraId="2996EFA2" w14:textId="4017FC1F" w:rsidR="00B3750A" w:rsidRPr="00E845F5" w:rsidRDefault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ACBB des Universitätsklinikums Augsburg, Stenglinstr.2, 86156 Augsburg</w:t>
      </w:r>
      <w:r w:rsidR="00B3750A" w:rsidRPr="00E845F5">
        <w:rPr>
          <w:rFonts w:ascii="Arial" w:hAnsi="Arial" w:cs="Arial"/>
          <w:szCs w:val="24"/>
        </w:rPr>
        <w:t xml:space="preserve"> </w:t>
      </w:r>
    </w:p>
    <w:p w14:paraId="1BF75A08" w14:textId="7EF167AC" w:rsidR="003B3E08" w:rsidRPr="00E845F5" w:rsidRDefault="003B3E08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  <w:lang w:val="en-US"/>
        </w:rPr>
        <w:t xml:space="preserve">Email: </w:t>
      </w:r>
      <w:hyperlink r:id="rId12" w:history="1">
        <w:r w:rsidRPr="00E845F5">
          <w:rPr>
            <w:rStyle w:val="Hyperlink"/>
            <w:rFonts w:ascii="Arial" w:hAnsi="Arial" w:cs="Arial"/>
            <w:szCs w:val="24"/>
            <w:lang w:val="en-US"/>
          </w:rPr>
          <w:t>acbb@uk-augsburg.de</w:t>
        </w:r>
      </w:hyperlink>
    </w:p>
    <w:p w14:paraId="0E233C1B" w14:textId="093F9964" w:rsidR="00C45223" w:rsidRPr="00E845F5" w:rsidRDefault="00234E43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und</w:t>
      </w:r>
      <w:r w:rsidR="00C45223" w:rsidRPr="00E845F5">
        <w:rPr>
          <w:rFonts w:ascii="Arial" w:hAnsi="Arial" w:cs="Arial"/>
          <w:szCs w:val="24"/>
        </w:rPr>
        <w:t xml:space="preserve"> an das Use and Access Committee IDM des Universitätsklinikum Augsburgs,</w:t>
      </w:r>
    </w:p>
    <w:p w14:paraId="39897843" w14:textId="635350BF" w:rsidR="00C45223" w:rsidRPr="00E845F5" w:rsidRDefault="00C45223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  <w:lang w:val="en-US"/>
        </w:rPr>
      </w:pPr>
      <w:r w:rsidRPr="00E845F5">
        <w:rPr>
          <w:rFonts w:ascii="Arial" w:hAnsi="Arial" w:cs="Arial"/>
          <w:szCs w:val="24"/>
        </w:rPr>
        <w:t xml:space="preserve">Email: </w:t>
      </w:r>
      <w:hyperlink r:id="rId13" w:history="1">
        <w:r w:rsidRPr="00E845F5">
          <w:rPr>
            <w:rStyle w:val="Hyperlink"/>
            <w:rFonts w:ascii="Arial" w:hAnsi="Arial" w:cs="Arial"/>
            <w:szCs w:val="24"/>
          </w:rPr>
          <w:t>uac@uk-augsburg.de</w:t>
        </w:r>
      </w:hyperlink>
      <w:r w:rsidRPr="00E845F5">
        <w:rPr>
          <w:rFonts w:ascii="Arial" w:hAnsi="Arial" w:cs="Arial"/>
          <w:szCs w:val="24"/>
        </w:rPr>
        <w:t xml:space="preserve"> </w:t>
      </w:r>
    </w:p>
    <w:p w14:paraId="7B45B646" w14:textId="77777777" w:rsidR="003B3E08" w:rsidRPr="00E845F5" w:rsidRDefault="003B3E08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proofErr w:type="spellStart"/>
      <w:proofErr w:type="gramStart"/>
      <w:r w:rsidRPr="00E845F5">
        <w:rPr>
          <w:rFonts w:ascii="Arial" w:hAnsi="Arial" w:cs="Arial"/>
          <w:szCs w:val="24"/>
          <w:lang w:val="en-US"/>
        </w:rPr>
        <w:t>erfolgen</w:t>
      </w:r>
      <w:proofErr w:type="spellEnd"/>
      <w:proofErr w:type="gramEnd"/>
      <w:r w:rsidRPr="00E845F5">
        <w:rPr>
          <w:rFonts w:ascii="Arial" w:hAnsi="Arial" w:cs="Arial"/>
          <w:szCs w:val="24"/>
          <w:lang w:val="en-US"/>
        </w:rPr>
        <w:t xml:space="preserve">. </w:t>
      </w:r>
      <w:r w:rsidRPr="00E845F5">
        <w:rPr>
          <w:rFonts w:ascii="Arial" w:hAnsi="Arial" w:cs="Arial"/>
          <w:szCs w:val="24"/>
        </w:rPr>
        <w:t>Im Falle eines Widerrufs werden meine personenbezogenen Daten gelöscht und der Antrag nicht weiterbearbeitet.</w:t>
      </w:r>
    </w:p>
    <w:p w14:paraId="3C6EA5AC" w14:textId="77777777" w:rsidR="003B3E08" w:rsidRPr="00E845F5" w:rsidRDefault="003B3E08" w:rsidP="003B3E08">
      <w:pPr>
        <w:numPr>
          <w:ilvl w:val="0"/>
          <w:numId w:val="37"/>
        </w:numPr>
        <w:spacing w:before="100" w:beforeAutospacing="1" w:after="100" w:afterAutospacing="1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Meine Daten unter Beachtung des Bayerischen Datenschutzgesetzes (</w:t>
      </w:r>
      <w:proofErr w:type="spellStart"/>
      <w:r w:rsidRPr="00E845F5">
        <w:rPr>
          <w:rFonts w:ascii="Arial" w:hAnsi="Arial" w:cs="Arial"/>
          <w:szCs w:val="24"/>
        </w:rPr>
        <w:t>BayDSG</w:t>
      </w:r>
      <w:proofErr w:type="spellEnd"/>
      <w:r w:rsidRPr="00E845F5">
        <w:rPr>
          <w:rFonts w:ascii="Arial" w:hAnsi="Arial" w:cs="Arial"/>
          <w:szCs w:val="24"/>
        </w:rPr>
        <w:t>) sowie der Datenschutz-Grundverordnung (DSGVO) verarbeitet werden.</w:t>
      </w:r>
    </w:p>
    <w:p w14:paraId="7BD69644" w14:textId="77777777" w:rsidR="003B3E08" w:rsidRPr="00E845F5" w:rsidRDefault="003B3E08" w:rsidP="003B3E08">
      <w:pPr>
        <w:numPr>
          <w:ilvl w:val="0"/>
          <w:numId w:val="37"/>
        </w:numPr>
        <w:spacing w:before="100" w:beforeAutospacing="1" w:after="100" w:afterAutospacing="1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Ich das Recht auf Auskunft, Berichtigung, Löschung oder Einschränkung der Verarbeitung meiner Daten habe.</w:t>
      </w:r>
    </w:p>
    <w:p w14:paraId="724FA649" w14:textId="59149595" w:rsidR="003B3E08" w:rsidRPr="00E845F5" w:rsidRDefault="003B3E08" w:rsidP="003B3E08">
      <w:pPr>
        <w:spacing w:before="100" w:beforeAutospacing="1" w:after="100" w:afterAutospacing="1"/>
        <w:rPr>
          <w:rFonts w:ascii="Arial" w:eastAsiaTheme="minorHAnsi" w:hAnsi="Arial" w:cs="Arial"/>
          <w:szCs w:val="24"/>
        </w:rPr>
      </w:pPr>
      <w:r w:rsidRPr="00E845F5">
        <w:rPr>
          <w:rFonts w:ascii="Arial" w:hAnsi="Arial" w:cs="Arial"/>
          <w:szCs w:val="24"/>
        </w:rPr>
        <w:t xml:space="preserve">Für weitere Informationen zum Datenschutz und zu meinen Rechten kann ich mich an den/die  Datenschutzbeauftragte(-n), </w:t>
      </w:r>
      <w:hyperlink r:id="rId14" w:history="1">
        <w:r w:rsidR="00B81357" w:rsidRPr="00264DB4">
          <w:rPr>
            <w:rStyle w:val="Hyperlink"/>
            <w:rFonts w:ascii="Arial" w:hAnsi="Arial" w:cs="Arial"/>
            <w:szCs w:val="24"/>
          </w:rPr>
          <w:t>datenschutz@uk-augsburg.de</w:t>
        </w:r>
      </w:hyperlink>
      <w:r w:rsidR="00B81357">
        <w:rPr>
          <w:rFonts w:ascii="Arial" w:hAnsi="Arial" w:cs="Arial"/>
          <w:szCs w:val="24"/>
        </w:rPr>
        <w:t xml:space="preserve"> </w:t>
      </w:r>
      <w:r w:rsidRPr="00E845F5">
        <w:rPr>
          <w:rFonts w:ascii="Arial" w:hAnsi="Arial" w:cs="Arial"/>
          <w:szCs w:val="24"/>
        </w:rPr>
        <w:t>wenden.</w:t>
      </w:r>
    </w:p>
    <w:p w14:paraId="4FAEDA0C" w14:textId="732FFD03" w:rsidR="003B3E08" w:rsidRPr="00E845F5" w:rsidRDefault="003B3E08" w:rsidP="00E845F5">
      <w:pPr>
        <w:spacing w:before="100" w:beforeAutospacing="1" w:after="100" w:afterAutospacing="1"/>
        <w:rPr>
          <w:rFonts w:ascii="Arial" w:hAnsi="Arial" w:cs="Arial"/>
          <w:szCs w:val="24"/>
        </w:rPr>
      </w:pPr>
      <w:r w:rsidRPr="00E845F5">
        <w:rPr>
          <w:rFonts w:ascii="Arial" w:hAnsi="Arial" w:cs="Arial"/>
          <w:b/>
          <w:bCs/>
          <w:szCs w:val="24"/>
        </w:rPr>
        <w:t>Ich bestätige, dass ich die oben genannten Informationen gelesen und verstanden habe und mit der Erhebung, Verarbeitung und Nutzung meiner Daten einverstanden bin.</w:t>
      </w:r>
    </w:p>
    <w:tbl>
      <w:tblPr>
        <w:tblpPr w:leftFromText="141" w:rightFromText="141" w:vertAnchor="text" w:tblpY="1"/>
        <w:tblOverlap w:val="never"/>
        <w:tblW w:w="531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3"/>
        <w:gridCol w:w="6782"/>
      </w:tblGrid>
      <w:tr w:rsidR="00966389" w:rsidRPr="00B3750A" w14:paraId="16ED613A" w14:textId="77777777" w:rsidTr="0079216B">
        <w:trPr>
          <w:trHeight w:val="1079"/>
          <w:tblCellSpacing w:w="15" w:type="dxa"/>
        </w:trPr>
        <w:tc>
          <w:tcPr>
            <w:tcW w:w="1568" w:type="pct"/>
            <w:vAlign w:val="center"/>
          </w:tcPr>
          <w:p w14:paraId="35277719" w14:textId="77777777" w:rsidR="0079216B" w:rsidRPr="00E845F5" w:rsidRDefault="0079216B" w:rsidP="0079216B">
            <w:pPr>
              <w:jc w:val="left"/>
              <w:rPr>
                <w:rFonts w:ascii="Arial" w:hAnsi="Arial" w:cs="Arial"/>
                <w:szCs w:val="24"/>
              </w:rPr>
            </w:pPr>
            <w:r w:rsidRPr="00E845F5">
              <w:rPr>
                <w:rFonts w:ascii="Arial" w:hAnsi="Arial" w:cs="Arial"/>
                <w:szCs w:val="24"/>
              </w:rPr>
              <w:t>Einwilligungserklärung</w:t>
            </w:r>
            <w:r w:rsidRPr="00E845F5">
              <w:rPr>
                <w:rFonts w:ascii="Arial" w:hAnsi="Arial" w:cs="Arial"/>
                <w:szCs w:val="24"/>
                <w:vertAlign w:val="superscript"/>
              </w:rPr>
              <w:t>*</w:t>
            </w:r>
            <w:r w:rsidRPr="00E845F5">
              <w:rPr>
                <w:rFonts w:ascii="Arial" w:hAnsi="Arial" w:cs="Arial"/>
                <w:szCs w:val="24"/>
              </w:rPr>
              <w:t>:</w:t>
            </w:r>
          </w:p>
          <w:p w14:paraId="03914243" w14:textId="77777777" w:rsidR="00B33C56" w:rsidRPr="00E845F5" w:rsidRDefault="00B33C56" w:rsidP="00564B29">
            <w:pPr>
              <w:jc w:val="left"/>
              <w:rPr>
                <w:rFonts w:ascii="Arial" w:hAnsi="Arial" w:cs="Arial"/>
                <w:szCs w:val="24"/>
              </w:rPr>
            </w:pPr>
          </w:p>
          <w:p w14:paraId="164028E3" w14:textId="317A981E" w:rsidR="00D27DB1" w:rsidRPr="00E845F5" w:rsidRDefault="00D27DB1" w:rsidP="0079216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387" w:type="pct"/>
            <w:vAlign w:val="center"/>
          </w:tcPr>
          <w:p w14:paraId="3BCC374E" w14:textId="77777777" w:rsidR="0079216B" w:rsidRPr="00E845F5" w:rsidRDefault="0079216B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</w:p>
          <w:p w14:paraId="2D23E56E" w14:textId="0204154C" w:rsidR="00D27DB1" w:rsidRPr="00E845F5" w:rsidRDefault="00113448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85668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EBA" w:rsidRPr="00E845F5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D27DB1" w:rsidRPr="00E845F5">
              <w:rPr>
                <w:rFonts w:ascii="Arial" w:hAnsi="Arial" w:cs="Arial"/>
                <w:szCs w:val="24"/>
              </w:rPr>
              <w:t xml:space="preserve"> Ich bin mit den obigen Datenschutzbestimmungen einverstanden</w:t>
            </w:r>
          </w:p>
          <w:p w14:paraId="5A87051C" w14:textId="089C8D56" w:rsidR="00B33C56" w:rsidRPr="00E845F5" w:rsidRDefault="00B33C56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</w:p>
          <w:p w14:paraId="7C81A8AA" w14:textId="77777777" w:rsidR="00B33C56" w:rsidRPr="00E845F5" w:rsidRDefault="00B33C56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</w:p>
          <w:p w14:paraId="366D3740" w14:textId="3A0BD5E4" w:rsidR="00966389" w:rsidRPr="00E845F5" w:rsidRDefault="00966389" w:rsidP="00966389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2BB7B2C8" w14:textId="77777777" w:rsidR="00966389" w:rsidRPr="00E845F5" w:rsidRDefault="00966389" w:rsidP="00966389">
      <w:pPr>
        <w:jc w:val="left"/>
        <w:rPr>
          <w:rFonts w:ascii="Arial" w:hAnsi="Arial" w:cs="Arial"/>
          <w:b/>
          <w:szCs w:val="24"/>
          <w:lang w:eastAsia="en-US"/>
        </w:rPr>
      </w:pPr>
    </w:p>
    <w:p w14:paraId="41526BC9" w14:textId="7F8437C7" w:rsidR="00966389" w:rsidRPr="00E845F5" w:rsidRDefault="00966389" w:rsidP="00966389">
      <w:pPr>
        <w:ind w:left="4820" w:hanging="4820"/>
        <w:jc w:val="left"/>
        <w:rPr>
          <w:rFonts w:ascii="Arial" w:hAnsi="Arial" w:cs="Arial"/>
          <w:szCs w:val="24"/>
          <w:lang w:eastAsia="en-US"/>
        </w:rPr>
      </w:pPr>
      <w:r w:rsidRPr="00E845F5">
        <w:rPr>
          <w:rFonts w:ascii="Arial" w:hAnsi="Arial" w:cs="Arial"/>
          <w:szCs w:val="24"/>
          <w:lang w:eastAsia="en-US"/>
        </w:rPr>
        <w:t>_______________________</w:t>
      </w:r>
      <w:r w:rsidRPr="00E845F5">
        <w:rPr>
          <w:rFonts w:ascii="Arial" w:hAnsi="Arial" w:cs="Arial"/>
          <w:szCs w:val="24"/>
          <w:lang w:eastAsia="en-US"/>
        </w:rPr>
        <w:tab/>
        <w:t>_</w:t>
      </w:r>
      <w:r w:rsidR="00B20AEE" w:rsidRPr="00E845F5">
        <w:rPr>
          <w:rFonts w:ascii="Arial" w:hAnsi="Arial" w:cs="Arial"/>
          <w:szCs w:val="24"/>
          <w:lang w:eastAsia="en-US"/>
        </w:rPr>
        <w:t>_________________________</w:t>
      </w:r>
      <w:r w:rsidRPr="00E845F5">
        <w:rPr>
          <w:rFonts w:ascii="Arial" w:hAnsi="Arial" w:cs="Arial"/>
          <w:szCs w:val="24"/>
          <w:lang w:eastAsia="en-US"/>
        </w:rPr>
        <w:t>_____</w:t>
      </w:r>
    </w:p>
    <w:p w14:paraId="07BFE71B" w14:textId="4BA2131C" w:rsidR="0079417C" w:rsidRPr="00E845F5" w:rsidRDefault="00966389" w:rsidP="0079216B">
      <w:pPr>
        <w:ind w:left="4820" w:hanging="4820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  <w:lang w:eastAsia="en-US"/>
        </w:rPr>
        <w:t>Ort, Datum</w:t>
      </w:r>
      <w:r w:rsidRPr="00E845F5">
        <w:rPr>
          <w:rFonts w:ascii="Arial" w:hAnsi="Arial" w:cs="Arial"/>
          <w:szCs w:val="24"/>
          <w:lang w:eastAsia="en-US"/>
        </w:rPr>
        <w:tab/>
      </w:r>
      <w:r w:rsidRPr="00E845F5">
        <w:rPr>
          <w:rFonts w:ascii="Arial" w:hAnsi="Arial" w:cs="Arial"/>
          <w:szCs w:val="24"/>
        </w:rPr>
        <w:t>Unterschr</w:t>
      </w:r>
      <w:r w:rsidR="008D4CC5" w:rsidRPr="00E845F5">
        <w:rPr>
          <w:rFonts w:ascii="Arial" w:hAnsi="Arial" w:cs="Arial"/>
          <w:szCs w:val="24"/>
        </w:rPr>
        <w:t>ift und Stempel Antragsteller*in</w:t>
      </w:r>
    </w:p>
    <w:p w14:paraId="2C9D5F13" w14:textId="4E411608" w:rsidR="0079417C" w:rsidRPr="00E845F5" w:rsidRDefault="0079417C" w:rsidP="00480A95">
      <w:pPr>
        <w:spacing w:after="200" w:line="276" w:lineRule="auto"/>
        <w:jc w:val="left"/>
        <w:rPr>
          <w:rFonts w:ascii="Arial" w:hAnsi="Arial" w:cs="Arial"/>
          <w:b/>
          <w:szCs w:val="24"/>
        </w:rPr>
      </w:pPr>
    </w:p>
    <w:sectPr w:rsidR="0079417C" w:rsidRPr="00E845F5" w:rsidSect="00C25ECD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2268" w:right="1418" w:bottom="1588" w:left="1134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8DC96" w14:textId="77777777" w:rsidR="00C33706" w:rsidRDefault="00C33706" w:rsidP="003D267C">
      <w:r>
        <w:separator/>
      </w:r>
    </w:p>
  </w:endnote>
  <w:endnote w:type="continuationSeparator" w:id="0">
    <w:p w14:paraId="11432ED4" w14:textId="77777777" w:rsidR="00C33706" w:rsidRDefault="00C33706" w:rsidP="003D267C">
      <w:r>
        <w:continuationSeparator/>
      </w:r>
    </w:p>
  </w:endnote>
  <w:endnote w:type="continuationNotice" w:id="1">
    <w:p w14:paraId="0EF7307D" w14:textId="77777777" w:rsidR="00C33706" w:rsidRDefault="00C337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68" w:type="dxa"/>
        <w:right w:w="68" w:type="dxa"/>
      </w:tblCellMar>
      <w:tblLook w:val="01E0" w:firstRow="1" w:lastRow="1" w:firstColumn="1" w:lastColumn="1" w:noHBand="0" w:noVBand="0"/>
    </w:tblPr>
    <w:tblGrid>
      <w:gridCol w:w="2568"/>
      <w:gridCol w:w="2569"/>
      <w:gridCol w:w="1946"/>
      <w:gridCol w:w="3192"/>
    </w:tblGrid>
    <w:tr w:rsidR="008003FA" w:rsidRPr="004D4467" w14:paraId="108DF35F" w14:textId="77777777" w:rsidTr="00EC2E32">
      <w:trPr>
        <w:trHeight w:val="407"/>
      </w:trPr>
      <w:tc>
        <w:tcPr>
          <w:tcW w:w="2568" w:type="dxa"/>
          <w:tcBorders>
            <w:bottom w:val="single" w:sz="4" w:space="0" w:color="auto"/>
          </w:tcBorders>
          <w:shd w:val="clear" w:color="auto" w:fill="auto"/>
        </w:tcPr>
        <w:p w14:paraId="20E06CFC" w14:textId="77777777" w:rsidR="008003FA" w:rsidRDefault="008003FA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C731A8">
            <w:rPr>
              <w:rFonts w:cs="Arial"/>
              <w:sz w:val="14"/>
              <w:szCs w:val="14"/>
            </w:rPr>
            <w:t>Erstellt / überarbeitet am:</w:t>
          </w:r>
        </w:p>
        <w:p w14:paraId="5CC1BD96" w14:textId="77777777" w:rsidR="008003FA" w:rsidRPr="004D4467" w:rsidRDefault="008003FA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s. </w:t>
          </w:r>
          <w:proofErr w:type="spellStart"/>
          <w:r>
            <w:rPr>
              <w:rFonts w:cs="Arial"/>
              <w:sz w:val="14"/>
              <w:szCs w:val="14"/>
            </w:rPr>
            <w:t>Qualido</w:t>
          </w:r>
          <w:proofErr w:type="spellEnd"/>
          <w:r>
            <w:rPr>
              <w:rFonts w:cs="Arial"/>
              <w:sz w:val="14"/>
              <w:szCs w:val="14"/>
            </w:rPr>
            <w:t xml:space="preserve"> (Infoboard)</w:t>
          </w:r>
        </w:p>
      </w:tc>
      <w:tc>
        <w:tcPr>
          <w:tcW w:w="2569" w:type="dxa"/>
          <w:tcBorders>
            <w:bottom w:val="single" w:sz="4" w:space="0" w:color="auto"/>
          </w:tcBorders>
          <w:shd w:val="clear" w:color="auto" w:fill="auto"/>
        </w:tcPr>
        <w:p w14:paraId="0F930C9F" w14:textId="77777777" w:rsidR="008003FA" w:rsidRDefault="008003FA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4D4467">
            <w:rPr>
              <w:rFonts w:cs="Arial"/>
              <w:sz w:val="14"/>
              <w:szCs w:val="14"/>
            </w:rPr>
            <w:t xml:space="preserve">Prüfung am: </w:t>
          </w:r>
        </w:p>
        <w:p w14:paraId="1757DD2C" w14:textId="77777777" w:rsidR="008003FA" w:rsidRPr="004D4467" w:rsidRDefault="008003FA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s. </w:t>
          </w:r>
          <w:proofErr w:type="spellStart"/>
          <w:r>
            <w:rPr>
              <w:rFonts w:cs="Arial"/>
              <w:sz w:val="14"/>
              <w:szCs w:val="14"/>
            </w:rPr>
            <w:t>Qualido</w:t>
          </w:r>
          <w:proofErr w:type="spellEnd"/>
          <w:r>
            <w:rPr>
              <w:rFonts w:cs="Arial"/>
              <w:sz w:val="14"/>
              <w:szCs w:val="14"/>
            </w:rPr>
            <w:t xml:space="preserve"> (Infoboard)</w:t>
          </w:r>
        </w:p>
      </w:tc>
      <w:tc>
        <w:tcPr>
          <w:tcW w:w="1946" w:type="dxa"/>
          <w:tcBorders>
            <w:bottom w:val="single" w:sz="4" w:space="0" w:color="auto"/>
          </w:tcBorders>
          <w:shd w:val="clear" w:color="auto" w:fill="auto"/>
        </w:tcPr>
        <w:p w14:paraId="20CC974F" w14:textId="77777777" w:rsidR="008003FA" w:rsidRPr="00B04289" w:rsidRDefault="008003FA" w:rsidP="00EC2E32">
          <w:pPr>
            <w:tabs>
              <w:tab w:val="left" w:pos="851"/>
              <w:tab w:val="left" w:pos="2340"/>
            </w:tabs>
            <w:spacing w:before="60"/>
            <w:jc w:val="left"/>
            <w:rPr>
              <w:rFonts w:cs="Arial"/>
              <w:sz w:val="14"/>
              <w:szCs w:val="14"/>
              <w:lang w:val="en-US"/>
            </w:rPr>
          </w:pPr>
          <w:r w:rsidRPr="004D4467">
            <w:rPr>
              <w:rFonts w:cs="Arial"/>
              <w:sz w:val="14"/>
              <w:szCs w:val="14"/>
            </w:rPr>
            <w:t xml:space="preserve">Freigabe am: </w:t>
          </w:r>
          <w:r>
            <w:rPr>
              <w:rFonts w:cs="Arial"/>
              <w:sz w:val="14"/>
              <w:szCs w:val="14"/>
            </w:rPr>
            <w:br/>
            <w:t xml:space="preserve">s. </w:t>
          </w:r>
          <w:proofErr w:type="spellStart"/>
          <w:r>
            <w:rPr>
              <w:rFonts w:cs="Arial"/>
              <w:sz w:val="14"/>
              <w:szCs w:val="14"/>
            </w:rPr>
            <w:t>Qualido</w:t>
          </w:r>
          <w:proofErr w:type="spellEnd"/>
          <w:r>
            <w:rPr>
              <w:rFonts w:cs="Arial"/>
              <w:sz w:val="14"/>
              <w:szCs w:val="14"/>
            </w:rPr>
            <w:t xml:space="preserve"> (Infoboard)</w:t>
          </w:r>
        </w:p>
      </w:tc>
      <w:tc>
        <w:tcPr>
          <w:tcW w:w="3192" w:type="dxa"/>
          <w:tcBorders>
            <w:bottom w:val="single" w:sz="4" w:space="0" w:color="auto"/>
          </w:tcBorders>
          <w:shd w:val="clear" w:color="auto" w:fill="auto"/>
        </w:tcPr>
        <w:p w14:paraId="63D57F9F" w14:textId="2D952181" w:rsidR="008003FA" w:rsidRPr="004D4467" w:rsidRDefault="008003FA" w:rsidP="00EC2E32">
          <w:pPr>
            <w:tabs>
              <w:tab w:val="left" w:pos="851"/>
              <w:tab w:val="left" w:pos="2340"/>
            </w:tabs>
            <w:spacing w:before="60"/>
            <w:jc w:val="left"/>
            <w:rPr>
              <w:rFonts w:cs="Arial"/>
              <w:sz w:val="14"/>
              <w:szCs w:val="14"/>
            </w:rPr>
          </w:pPr>
          <w:r w:rsidRPr="00F53D59">
            <w:rPr>
              <w:noProof/>
              <w:color w:val="1F497D"/>
              <w:sz w:val="28"/>
              <w:szCs w:val="32"/>
            </w:rPr>
            <w:drawing>
              <wp:anchor distT="0" distB="0" distL="114300" distR="114300" simplePos="0" relativeHeight="251666944" behindDoc="1" locked="0" layoutInCell="1" allowOverlap="1" wp14:anchorId="64343E30" wp14:editId="17888A41">
                <wp:simplePos x="0" y="0"/>
                <wp:positionH relativeFrom="margin">
                  <wp:posOffset>1242060</wp:posOffset>
                </wp:positionH>
                <wp:positionV relativeFrom="bottomMargin">
                  <wp:posOffset>0</wp:posOffset>
                </wp:positionV>
                <wp:extent cx="676910" cy="404495"/>
                <wp:effectExtent l="0" t="0" r="8890" b="0"/>
                <wp:wrapTight wrapText="bothSides">
                  <wp:wrapPolygon edited="0">
                    <wp:start x="0" y="0"/>
                    <wp:lineTo x="0" y="20345"/>
                    <wp:lineTo x="21276" y="20345"/>
                    <wp:lineTo x="21276" y="0"/>
                    <wp:lineTo x="0" y="0"/>
                  </wp:wrapPolygon>
                </wp:wrapTight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MII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10" cy="404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="Arial"/>
              <w:sz w:val="14"/>
              <w:szCs w:val="14"/>
            </w:rPr>
            <w:t xml:space="preserve">Der Ausdruck unterliegt </w:t>
          </w:r>
          <w:r w:rsidRPr="007A2652">
            <w:rPr>
              <w:rFonts w:cs="Arial"/>
              <w:sz w:val="14"/>
              <w:szCs w:val="14"/>
              <w:u w:val="single"/>
            </w:rPr>
            <w:t>keiner</w:t>
          </w:r>
          <w:r>
            <w:rPr>
              <w:rFonts w:cs="Arial"/>
              <w:sz w:val="14"/>
              <w:szCs w:val="14"/>
            </w:rPr>
            <w:t xml:space="preserve"> Dokumentenlenkung. </w:t>
          </w:r>
          <w:r>
            <w:rPr>
              <w:rFonts w:cs="Arial"/>
              <w:sz w:val="14"/>
              <w:szCs w:val="14"/>
            </w:rPr>
            <w:br/>
            <w:t>Lenkung erfolgt im Infoboard.</w:t>
          </w:r>
        </w:p>
      </w:tc>
    </w:tr>
  </w:tbl>
  <w:p w14:paraId="4CADCE13" w14:textId="391CB64D" w:rsidR="008003FA" w:rsidRPr="00EE4400" w:rsidRDefault="008003FA" w:rsidP="00465382">
    <w:pPr>
      <w:pStyle w:val="Fuzeile"/>
      <w:spacing w:line="283" w:lineRule="auto"/>
      <w:rPr>
        <w:sz w:val="14"/>
        <w:szCs w:val="14"/>
        <w:lang w:val="de-DE"/>
      </w:rPr>
    </w:pPr>
    <w:r w:rsidRPr="001F3D92">
      <w:rPr>
        <w:lang w:val="de-DE"/>
      </w:rPr>
      <w:t>FI.IDM_MeDIZ.01_Daten_Bioprobennutzungsantrag_V</w:t>
    </w:r>
    <w:r w:rsidR="00A3585B">
      <w:rPr>
        <w:lang w:val="de-DE"/>
      </w:rPr>
      <w:t>3.3</w:t>
    </w:r>
    <w:r>
      <w:rPr>
        <w:lang w:val="de-DE"/>
      </w:rPr>
      <w:tab/>
    </w:r>
    <w:r>
      <w:rPr>
        <w:lang w:val="de-DE"/>
      </w:rPr>
      <w:tab/>
      <w:t xml:space="preserve">Seite </w:t>
    </w:r>
    <w:r w:rsidRPr="009C3401">
      <w:rPr>
        <w:sz w:val="14"/>
        <w:szCs w:val="14"/>
      </w:rPr>
      <w:fldChar w:fldCharType="begin"/>
    </w:r>
    <w:r w:rsidRPr="00EE4400">
      <w:rPr>
        <w:sz w:val="14"/>
        <w:szCs w:val="14"/>
        <w:lang w:val="de-DE"/>
      </w:rPr>
      <w:instrText xml:space="preserve"> PAGE   \* MERGEFORMAT </w:instrText>
    </w:r>
    <w:r w:rsidRPr="009C3401">
      <w:rPr>
        <w:sz w:val="14"/>
        <w:szCs w:val="14"/>
      </w:rPr>
      <w:fldChar w:fldCharType="separate"/>
    </w:r>
    <w:r w:rsidR="00113448">
      <w:rPr>
        <w:sz w:val="14"/>
        <w:szCs w:val="14"/>
        <w:lang w:val="de-DE"/>
      </w:rPr>
      <w:t>1</w:t>
    </w:r>
    <w:r w:rsidRPr="009C3401">
      <w:rPr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68" w:type="dxa"/>
        <w:right w:w="68" w:type="dxa"/>
      </w:tblCellMar>
      <w:tblLook w:val="01E0" w:firstRow="1" w:lastRow="1" w:firstColumn="1" w:lastColumn="1" w:noHBand="0" w:noVBand="0"/>
    </w:tblPr>
    <w:tblGrid>
      <w:gridCol w:w="2053"/>
      <w:gridCol w:w="2977"/>
      <w:gridCol w:w="3118"/>
      <w:gridCol w:w="2127"/>
    </w:tblGrid>
    <w:tr w:rsidR="008003FA" w:rsidRPr="004D4467" w14:paraId="43465C25" w14:textId="77777777" w:rsidTr="0063570E">
      <w:trPr>
        <w:trHeight w:val="407"/>
      </w:trPr>
      <w:tc>
        <w:tcPr>
          <w:tcW w:w="2053" w:type="dxa"/>
          <w:tcBorders>
            <w:bottom w:val="single" w:sz="4" w:space="0" w:color="auto"/>
          </w:tcBorders>
          <w:shd w:val="clear" w:color="auto" w:fill="auto"/>
        </w:tcPr>
        <w:p w14:paraId="4576133F" w14:textId="77777777" w:rsidR="008003FA" w:rsidRDefault="008003FA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C731A8">
            <w:rPr>
              <w:rFonts w:cs="Arial"/>
              <w:sz w:val="14"/>
              <w:szCs w:val="14"/>
            </w:rPr>
            <w:t>Erstellt / überarbeitet am:</w:t>
          </w:r>
        </w:p>
        <w:p w14:paraId="5DCD303A" w14:textId="1B29126E" w:rsidR="008003FA" w:rsidRPr="004D4467" w:rsidRDefault="008003FA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Cs w:val="14"/>
            </w:rPr>
          </w:pPr>
        </w:p>
      </w:tc>
      <w:tc>
        <w:tcPr>
          <w:tcW w:w="2977" w:type="dxa"/>
          <w:tcBorders>
            <w:bottom w:val="single" w:sz="4" w:space="0" w:color="auto"/>
          </w:tcBorders>
          <w:shd w:val="clear" w:color="auto" w:fill="auto"/>
        </w:tcPr>
        <w:p w14:paraId="23C000D5" w14:textId="30C1BAD5" w:rsidR="008003FA" w:rsidRPr="004D4467" w:rsidRDefault="008003FA" w:rsidP="00C25ECD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4D4467">
            <w:rPr>
              <w:rFonts w:cs="Arial"/>
              <w:sz w:val="14"/>
              <w:szCs w:val="14"/>
            </w:rPr>
            <w:t xml:space="preserve">Prüfung am: </w:t>
          </w:r>
          <w:r>
            <w:rPr>
              <w:rFonts w:cs="Arial"/>
              <w:sz w:val="14"/>
              <w:szCs w:val="14"/>
            </w:rPr>
            <w:br/>
          </w:r>
        </w:p>
      </w:tc>
      <w:tc>
        <w:tcPr>
          <w:tcW w:w="3118" w:type="dxa"/>
          <w:tcBorders>
            <w:bottom w:val="single" w:sz="4" w:space="0" w:color="auto"/>
          </w:tcBorders>
          <w:shd w:val="clear" w:color="auto" w:fill="auto"/>
        </w:tcPr>
        <w:p w14:paraId="17ECA41A" w14:textId="77777777" w:rsidR="008003FA" w:rsidRPr="008F0D1B" w:rsidRDefault="008003FA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4D4467">
            <w:rPr>
              <w:rFonts w:cs="Arial"/>
              <w:sz w:val="14"/>
              <w:szCs w:val="14"/>
            </w:rPr>
            <w:t xml:space="preserve">Freigabe am: </w:t>
          </w:r>
          <w:r w:rsidRPr="008F0D1B">
            <w:rPr>
              <w:rFonts w:cs="Arial"/>
              <w:sz w:val="14"/>
              <w:szCs w:val="14"/>
            </w:rPr>
            <w:t xml:space="preserve">s. Zeitstempel </w:t>
          </w:r>
          <w:proofErr w:type="spellStart"/>
          <w:r w:rsidRPr="008F0D1B">
            <w:rPr>
              <w:rFonts w:cs="Arial"/>
              <w:sz w:val="14"/>
              <w:szCs w:val="14"/>
            </w:rPr>
            <w:t>Qualido</w:t>
          </w:r>
          <w:proofErr w:type="spellEnd"/>
          <w:r w:rsidRPr="008F0D1B">
            <w:rPr>
              <w:rFonts w:cs="Arial"/>
              <w:sz w:val="14"/>
              <w:szCs w:val="14"/>
            </w:rPr>
            <w:t>,</w:t>
          </w:r>
        </w:p>
        <w:p w14:paraId="6C60402D" w14:textId="013BB5D7" w:rsidR="008003FA" w:rsidRPr="00974AAF" w:rsidRDefault="008003FA" w:rsidP="001F3D92">
          <w:pPr>
            <w:tabs>
              <w:tab w:val="left" w:pos="851"/>
              <w:tab w:val="left" w:pos="2340"/>
            </w:tabs>
            <w:spacing w:before="60"/>
            <w:jc w:val="left"/>
            <w:rPr>
              <w:rFonts w:cs="Arial"/>
              <w:sz w:val="14"/>
              <w:szCs w:val="14"/>
            </w:rPr>
          </w:pPr>
        </w:p>
      </w:tc>
      <w:tc>
        <w:tcPr>
          <w:tcW w:w="2127" w:type="dxa"/>
          <w:tcBorders>
            <w:bottom w:val="single" w:sz="4" w:space="0" w:color="auto"/>
          </w:tcBorders>
          <w:shd w:val="clear" w:color="auto" w:fill="auto"/>
        </w:tcPr>
        <w:p w14:paraId="438AEA2B" w14:textId="77777777" w:rsidR="008003FA" w:rsidRPr="004D4467" w:rsidRDefault="008003FA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F53D59">
            <w:rPr>
              <w:noProof/>
              <w:color w:val="1F497D"/>
              <w:sz w:val="28"/>
              <w:szCs w:val="32"/>
            </w:rPr>
            <w:drawing>
              <wp:anchor distT="0" distB="0" distL="114300" distR="114300" simplePos="0" relativeHeight="251664896" behindDoc="1" locked="0" layoutInCell="1" allowOverlap="1" wp14:anchorId="7D49E030" wp14:editId="162A8F18">
                <wp:simplePos x="0" y="0"/>
                <wp:positionH relativeFrom="margin">
                  <wp:posOffset>618490</wp:posOffset>
                </wp:positionH>
                <wp:positionV relativeFrom="bottomMargin">
                  <wp:posOffset>0</wp:posOffset>
                </wp:positionV>
                <wp:extent cx="676910" cy="404495"/>
                <wp:effectExtent l="0" t="0" r="8890" b="0"/>
                <wp:wrapTight wrapText="bothSides">
                  <wp:wrapPolygon edited="0">
                    <wp:start x="0" y="0"/>
                    <wp:lineTo x="0" y="20345"/>
                    <wp:lineTo x="21276" y="20345"/>
                    <wp:lineTo x="21276" y="0"/>
                    <wp:lineTo x="0" y="0"/>
                  </wp:wrapPolygon>
                </wp:wrapTight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MII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10" cy="404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="Arial"/>
              <w:sz w:val="14"/>
              <w:szCs w:val="14"/>
            </w:rPr>
            <w:t>Lenkung erfolgt im Infoboard.</w:t>
          </w:r>
        </w:p>
      </w:tc>
    </w:tr>
  </w:tbl>
  <w:p w14:paraId="76F78739" w14:textId="01DF69D8" w:rsidR="008003FA" w:rsidRPr="001F3D92" w:rsidRDefault="008003FA" w:rsidP="001F3D92">
    <w:pPr>
      <w:pStyle w:val="Fuzeile"/>
      <w:spacing w:line="283" w:lineRule="auto"/>
      <w:rPr>
        <w:sz w:val="14"/>
        <w:szCs w:val="14"/>
        <w:lang w:val="de-DE"/>
      </w:rPr>
    </w:pPr>
    <w:r w:rsidRPr="001F3D92">
      <w:rPr>
        <w:lang w:val="de-DE"/>
      </w:rPr>
      <w:t>FI.IDM_MeDIZ.01_Daten_Bioprobennutzungsantrag_V2.6</w:t>
    </w:r>
    <w:r>
      <w:rPr>
        <w:lang w:val="de-DE"/>
      </w:rPr>
      <w:tab/>
    </w:r>
    <w:r>
      <w:rPr>
        <w:lang w:val="de-DE"/>
      </w:rPr>
      <w:tab/>
      <w:t xml:space="preserve">Seite </w:t>
    </w:r>
    <w:r w:rsidRPr="009C3401">
      <w:rPr>
        <w:sz w:val="14"/>
        <w:szCs w:val="14"/>
      </w:rPr>
      <w:fldChar w:fldCharType="begin"/>
    </w:r>
    <w:r w:rsidRPr="00EE4400">
      <w:rPr>
        <w:sz w:val="14"/>
        <w:szCs w:val="14"/>
        <w:lang w:val="de-DE"/>
      </w:rPr>
      <w:instrText xml:space="preserve"> PAGE   \* MERGEFORMAT </w:instrText>
    </w:r>
    <w:r w:rsidRPr="009C3401">
      <w:rPr>
        <w:sz w:val="14"/>
        <w:szCs w:val="14"/>
      </w:rPr>
      <w:fldChar w:fldCharType="separate"/>
    </w:r>
    <w:r>
      <w:rPr>
        <w:sz w:val="14"/>
        <w:szCs w:val="14"/>
        <w:lang w:val="de-DE"/>
      </w:rPr>
      <w:t>1</w:t>
    </w:r>
    <w:r w:rsidRPr="009C3401">
      <w:rPr>
        <w:sz w:val="14"/>
        <w:szCs w:val="14"/>
      </w:rPr>
      <w:fldChar w:fldCharType="end"/>
    </w:r>
    <w:r>
      <w:rPr>
        <w:sz w:val="14"/>
        <w:szCs w:val="14"/>
        <w:lang w:val="de-DE"/>
      </w:rPr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BED51" w14:textId="77777777" w:rsidR="00C33706" w:rsidRDefault="00C33706" w:rsidP="003D267C">
      <w:r>
        <w:separator/>
      </w:r>
    </w:p>
  </w:footnote>
  <w:footnote w:type="continuationSeparator" w:id="0">
    <w:p w14:paraId="110EF5FA" w14:textId="77777777" w:rsidR="00C33706" w:rsidRDefault="00C33706" w:rsidP="003D267C">
      <w:r>
        <w:continuationSeparator/>
      </w:r>
    </w:p>
  </w:footnote>
  <w:footnote w:type="continuationNotice" w:id="1">
    <w:p w14:paraId="28C27911" w14:textId="77777777" w:rsidR="00C33706" w:rsidRDefault="00C337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0748F" w14:textId="30B8332E" w:rsidR="008003FA" w:rsidRDefault="008003FA" w:rsidP="00E868A7">
    <w:pPr>
      <w:pStyle w:val="Kopfzeile"/>
      <w:rPr>
        <w:color w:val="1F497D"/>
        <w:sz w:val="28"/>
        <w:szCs w:val="32"/>
      </w:rPr>
    </w:pPr>
    <w:r w:rsidRPr="00784A10"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7CB70F5C" wp14:editId="38FD32CE">
          <wp:simplePos x="0" y="0"/>
          <wp:positionH relativeFrom="margin">
            <wp:posOffset>4478655</wp:posOffset>
          </wp:positionH>
          <wp:positionV relativeFrom="margin">
            <wp:posOffset>-1154430</wp:posOffset>
          </wp:positionV>
          <wp:extent cx="468000" cy="280800"/>
          <wp:effectExtent l="0" t="0" r="8255" b="5080"/>
          <wp:wrapSquare wrapText="bothSides"/>
          <wp:docPr id="20" name="Logo_MEF_pos.">
            <a:extLst xmlns:a="http://schemas.openxmlformats.org/drawingml/2006/main">
              <a:ext uri="{FF2B5EF4-FFF2-40B4-BE49-F238E27FC236}">
                <a16:creationId xmlns:a16="http://schemas.microsoft.com/office/drawing/2014/main" id="{4A845035-4E28-4710-98B6-294A57E598DF}"/>
              </a:ext>
            </a:extLst>
          </wp:docPr>
          <wp:cNvGraphicFramePr>
            <a:graphicFrameLocks xmlns:a="http://schemas.openxmlformats.org/drawingml/2006/main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_MEF_pos.">
                    <a:extLst>
                      <a:ext uri="{FF2B5EF4-FFF2-40B4-BE49-F238E27FC236}">
                        <a16:creationId xmlns:a16="http://schemas.microsoft.com/office/drawing/2014/main" id="{4A845035-4E28-4710-98B6-294A57E598DF}"/>
                      </a:ext>
                    </a:extLst>
                  </pic:cNvPr>
                  <pic:cNvPicPr>
                    <a:picLocks noMove="1" noResize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3"/>
                      </a:ext>
                    </a:extLst>
                  </a:blip>
                  <a:srcRect t="1786" r="71269"/>
                  <a:stretch/>
                </pic:blipFill>
                <pic:spPr bwMode="auto">
                  <a:xfrm>
                    <a:off x="0" y="0"/>
                    <a:ext cx="468000" cy="28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6C6F5799" wp14:editId="408E3424">
          <wp:simplePos x="0" y="0"/>
          <wp:positionH relativeFrom="column">
            <wp:posOffset>4175760</wp:posOffset>
          </wp:positionH>
          <wp:positionV relativeFrom="paragraph">
            <wp:posOffset>-50165</wp:posOffset>
          </wp:positionV>
          <wp:extent cx="2521585" cy="428625"/>
          <wp:effectExtent l="0" t="0" r="2540" b="9525"/>
          <wp:wrapTight wrapText="bothSides">
            <wp:wrapPolygon edited="0">
              <wp:start x="0" y="0"/>
              <wp:lineTo x="0" y="21120"/>
              <wp:lineTo x="21377" y="21120"/>
              <wp:lineTo x="21377" y="0"/>
              <wp:lineTo x="0" y="0"/>
            </wp:wrapPolygon>
          </wp:wrapTight>
          <wp:docPr id="11" name="Grafik 11" descr="C:\Users\70306\AppData\Local\Microsoft\Windows\INetCache\Content.Word\BioBank_Logo_A4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70306\AppData\Local\Microsoft\Windows\INetCache\Content.Word\BioBank_Logo_A4 2.jpg"/>
                  <pic:cNvPicPr>
                    <a:picLocks noChangeAspect="1" noChangeArrowheads="1"/>
                  </pic:cNvPicPr>
                </pic:nvPicPr>
                <pic:blipFill rotWithShape="1">
                  <a:blip r:embed="rId2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94" r="12657" b="40753"/>
                  <a:stretch/>
                </pic:blipFill>
                <pic:spPr bwMode="auto">
                  <a:xfrm>
                    <a:off x="0" y="0"/>
                    <a:ext cx="252158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3D59">
      <w:rPr>
        <w:color w:val="1F497D"/>
        <w:sz w:val="28"/>
        <w:szCs w:val="32"/>
      </w:rPr>
      <w:t>Medizinisches Datenintegrationszentrum (</w:t>
    </w:r>
    <w:proofErr w:type="spellStart"/>
    <w:r w:rsidRPr="00F53D59">
      <w:rPr>
        <w:color w:val="1F497D"/>
        <w:sz w:val="28"/>
        <w:szCs w:val="32"/>
      </w:rPr>
      <w:t>MeDIZ</w:t>
    </w:r>
    <w:proofErr w:type="spellEnd"/>
    <w:r w:rsidRPr="00F53D59">
      <w:rPr>
        <w:color w:val="1F497D"/>
        <w:sz w:val="28"/>
        <w:szCs w:val="32"/>
      </w:rPr>
      <w:t xml:space="preserve">)  </w:t>
    </w:r>
    <w:r>
      <w:rPr>
        <w:color w:val="1F497D"/>
        <w:sz w:val="28"/>
        <w:szCs w:val="32"/>
      </w:rPr>
      <w:br/>
    </w:r>
    <w:r w:rsidRPr="00F53D59">
      <w:rPr>
        <w:color w:val="1F497D"/>
        <w:sz w:val="28"/>
        <w:szCs w:val="32"/>
      </w:rPr>
      <w:t>A</w:t>
    </w:r>
    <w:r>
      <w:rPr>
        <w:color w:val="1F497D"/>
        <w:sz w:val="28"/>
        <w:szCs w:val="32"/>
      </w:rPr>
      <w:t xml:space="preserve">ugsburg Central </w:t>
    </w:r>
    <w:proofErr w:type="spellStart"/>
    <w:r w:rsidRPr="00F53D59">
      <w:rPr>
        <w:color w:val="1F497D"/>
        <w:sz w:val="28"/>
        <w:szCs w:val="32"/>
      </w:rPr>
      <w:t>B</w:t>
    </w:r>
    <w:r>
      <w:rPr>
        <w:color w:val="1F497D"/>
        <w:sz w:val="28"/>
        <w:szCs w:val="32"/>
      </w:rPr>
      <w:t>io</w:t>
    </w:r>
    <w:r w:rsidRPr="00F53D59">
      <w:rPr>
        <w:color w:val="1F497D"/>
        <w:sz w:val="28"/>
        <w:szCs w:val="32"/>
      </w:rPr>
      <w:t>B</w:t>
    </w:r>
    <w:r>
      <w:rPr>
        <w:color w:val="1F497D"/>
        <w:sz w:val="28"/>
        <w:szCs w:val="32"/>
      </w:rPr>
      <w:t>ank</w:t>
    </w:r>
    <w:proofErr w:type="spellEnd"/>
    <w:r w:rsidRPr="00F53D59">
      <w:rPr>
        <w:color w:val="1F497D"/>
        <w:sz w:val="28"/>
        <w:szCs w:val="32"/>
      </w:rPr>
      <w:t xml:space="preserve"> (ACBB)</w:t>
    </w:r>
  </w:p>
  <w:p w14:paraId="710C0AB7" w14:textId="064B9E4E" w:rsidR="008003FA" w:rsidRPr="00F53D59" w:rsidRDefault="008003FA" w:rsidP="00E868A7">
    <w:pPr>
      <w:pStyle w:val="Kopfzeile"/>
      <w:rPr>
        <w:color w:val="1F497D"/>
        <w:sz w:val="28"/>
        <w:szCs w:val="32"/>
      </w:rPr>
    </w:pPr>
    <w:r w:rsidRPr="00784A10">
      <w:rPr>
        <w:color w:val="1F497D"/>
        <w:sz w:val="28"/>
        <w:szCs w:val="32"/>
      </w:rPr>
      <w:t>CCCA-Tumordatenmanagement</w:t>
    </w:r>
    <w:r>
      <w:rPr>
        <w:color w:val="1F497D"/>
        <w:sz w:val="28"/>
        <w:szCs w:val="32"/>
      </w:rPr>
      <w:br/>
    </w:r>
    <w:r w:rsidR="00113448" w:rsidRPr="00113448">
      <w:rPr>
        <w:color w:val="1F497D"/>
        <w:sz w:val="28"/>
        <w:szCs w:val="32"/>
      </w:rPr>
      <w:t xml:space="preserve">Clinical </w:t>
    </w:r>
    <w:proofErr w:type="spellStart"/>
    <w:r w:rsidR="00113448" w:rsidRPr="00113448">
      <w:rPr>
        <w:color w:val="1F497D"/>
        <w:sz w:val="28"/>
        <w:szCs w:val="32"/>
      </w:rPr>
      <w:t>Computational</w:t>
    </w:r>
    <w:proofErr w:type="spellEnd"/>
    <w:r w:rsidR="00113448" w:rsidRPr="00113448">
      <w:rPr>
        <w:color w:val="1F497D"/>
        <w:sz w:val="28"/>
        <w:szCs w:val="32"/>
      </w:rPr>
      <w:t xml:space="preserve"> Medical Imaging Research (CCMIR)</w:t>
    </w:r>
  </w:p>
  <w:p w14:paraId="3A1860E3" w14:textId="2EEE192C" w:rsidR="008003FA" w:rsidRPr="00F53D59" w:rsidRDefault="008003FA" w:rsidP="00F53D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AA9C9" w14:textId="5E152D85" w:rsidR="008003FA" w:rsidRDefault="008003FA" w:rsidP="00361E5A">
    <w:pPr>
      <w:pStyle w:val="Kopfzeile"/>
      <w:rPr>
        <w:color w:val="1F497D"/>
        <w:sz w:val="28"/>
        <w:szCs w:val="32"/>
      </w:rPr>
    </w:pPr>
    <w:r w:rsidRPr="00784A10">
      <w:rPr>
        <w:noProof/>
        <w:lang w:eastAsia="de-DE"/>
      </w:rPr>
      <w:drawing>
        <wp:anchor distT="0" distB="0" distL="114300" distR="114300" simplePos="0" relativeHeight="251661824" behindDoc="0" locked="0" layoutInCell="1" allowOverlap="1" wp14:anchorId="269A0D9A" wp14:editId="7F08A4D5">
          <wp:simplePos x="0" y="0"/>
          <wp:positionH relativeFrom="margin">
            <wp:posOffset>4857750</wp:posOffset>
          </wp:positionH>
          <wp:positionV relativeFrom="margin">
            <wp:posOffset>-1000125</wp:posOffset>
          </wp:positionV>
          <wp:extent cx="468000" cy="280800"/>
          <wp:effectExtent l="0" t="0" r="8255" b="5080"/>
          <wp:wrapSquare wrapText="bothSides"/>
          <wp:docPr id="41" name="Logo_MEF_pos.">
            <a:extLst xmlns:a="http://schemas.openxmlformats.org/drawingml/2006/main">
              <a:ext uri="{FF2B5EF4-FFF2-40B4-BE49-F238E27FC236}">
                <a16:creationId xmlns:a16="http://schemas.microsoft.com/office/drawing/2014/main" id="{4A845035-4E28-4710-98B6-294A57E598DF}"/>
              </a:ext>
            </a:extLst>
          </wp:docPr>
          <wp:cNvGraphicFramePr>
            <a:graphicFrameLocks xmlns:a="http://schemas.openxmlformats.org/drawingml/2006/main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_MEF_pos.">
                    <a:extLst>
                      <a:ext uri="{FF2B5EF4-FFF2-40B4-BE49-F238E27FC236}">
                        <a16:creationId xmlns:a16="http://schemas.microsoft.com/office/drawing/2014/main" id="{4A845035-4E28-4710-98B6-294A57E598DF}"/>
                      </a:ext>
                    </a:extLst>
                  </pic:cNvPr>
                  <pic:cNvPicPr>
                    <a:picLocks noMove="1" noResize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3"/>
                      </a:ext>
                    </a:extLst>
                  </a:blip>
                  <a:srcRect t="1786" r="71269"/>
                  <a:stretch/>
                </pic:blipFill>
                <pic:spPr bwMode="auto">
                  <a:xfrm>
                    <a:off x="0" y="0"/>
                    <a:ext cx="468000" cy="28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2848" behindDoc="1" locked="0" layoutInCell="1" allowOverlap="1" wp14:anchorId="476B528C" wp14:editId="3AC97834">
          <wp:simplePos x="0" y="0"/>
          <wp:positionH relativeFrom="column">
            <wp:posOffset>4661535</wp:posOffset>
          </wp:positionH>
          <wp:positionV relativeFrom="paragraph">
            <wp:posOffset>-50165</wp:posOffset>
          </wp:positionV>
          <wp:extent cx="2037715" cy="504825"/>
          <wp:effectExtent l="0" t="0" r="635" b="9525"/>
          <wp:wrapTight wrapText="bothSides">
            <wp:wrapPolygon edited="0">
              <wp:start x="0" y="0"/>
              <wp:lineTo x="0" y="21192"/>
              <wp:lineTo x="21405" y="21192"/>
              <wp:lineTo x="21405" y="0"/>
              <wp:lineTo x="0" y="0"/>
            </wp:wrapPolygon>
          </wp:wrapTight>
          <wp:docPr id="2" name="Grafik 2" descr="BioBank_Logo_A4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oBank_Logo_A4 2"/>
                  <pic:cNvPicPr>
                    <a:picLocks noChangeAspect="1" noChangeArrowheads="1"/>
                  </pic:cNvPicPr>
                </pic:nvPicPr>
                <pic:blipFill>
                  <a:blip r:embed="rId2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94" r="12657" b="24065"/>
                  <a:stretch>
                    <a:fillRect/>
                  </a:stretch>
                </pic:blipFill>
                <pic:spPr bwMode="auto">
                  <a:xfrm>
                    <a:off x="0" y="0"/>
                    <a:ext cx="203771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3D59">
      <w:rPr>
        <w:color w:val="1F497D"/>
        <w:sz w:val="28"/>
        <w:szCs w:val="32"/>
      </w:rPr>
      <w:t>Medizinisches Datenintegrationszentrum (</w:t>
    </w:r>
    <w:proofErr w:type="spellStart"/>
    <w:r w:rsidRPr="00F53D59">
      <w:rPr>
        <w:color w:val="1F497D"/>
        <w:sz w:val="28"/>
        <w:szCs w:val="32"/>
      </w:rPr>
      <w:t>MeDIZ</w:t>
    </w:r>
    <w:proofErr w:type="spellEnd"/>
    <w:r w:rsidRPr="00F53D59">
      <w:rPr>
        <w:color w:val="1F497D"/>
        <w:sz w:val="28"/>
        <w:szCs w:val="32"/>
      </w:rPr>
      <w:t xml:space="preserve">)  </w:t>
    </w:r>
    <w:r>
      <w:rPr>
        <w:color w:val="1F497D"/>
        <w:sz w:val="28"/>
        <w:szCs w:val="32"/>
      </w:rPr>
      <w:br/>
    </w:r>
    <w:r w:rsidRPr="00F53D59">
      <w:rPr>
        <w:color w:val="1F497D"/>
        <w:sz w:val="28"/>
        <w:szCs w:val="32"/>
      </w:rPr>
      <w:t>AUGSBURG CENTRAL BIOBANK (ACBB)</w:t>
    </w:r>
  </w:p>
  <w:p w14:paraId="7A60778E" w14:textId="77777777" w:rsidR="008003FA" w:rsidRDefault="008003FA" w:rsidP="00361E5A">
    <w:pPr>
      <w:pStyle w:val="Kopfzeile"/>
      <w:rPr>
        <w:color w:val="1F497D"/>
        <w:sz w:val="28"/>
        <w:szCs w:val="32"/>
      </w:rPr>
    </w:pPr>
    <w:r w:rsidRPr="00784A10">
      <w:rPr>
        <w:color w:val="1F497D"/>
        <w:sz w:val="28"/>
        <w:szCs w:val="32"/>
      </w:rPr>
      <w:t>CCCA-Tumordatenmanagement</w:t>
    </w:r>
  </w:p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2547"/>
      <w:gridCol w:w="3260"/>
    </w:tblGrid>
    <w:tr w:rsidR="008003FA" w14:paraId="77861A18" w14:textId="77777777" w:rsidTr="0063570E">
      <w:tc>
        <w:tcPr>
          <w:tcW w:w="2547" w:type="dxa"/>
        </w:tcPr>
        <w:p w14:paraId="61D78662" w14:textId="77777777" w:rsidR="008003FA" w:rsidRPr="00C162B9" w:rsidRDefault="008003FA" w:rsidP="00361E5A">
          <w:pPr>
            <w:pStyle w:val="Kopfzeile"/>
            <w:rPr>
              <w:b w:val="0"/>
              <w:color w:val="1F497D"/>
              <w:sz w:val="24"/>
              <w:szCs w:val="24"/>
            </w:rPr>
          </w:pPr>
          <w:r w:rsidRPr="00C162B9">
            <w:rPr>
              <w:b w:val="0"/>
              <w:color w:val="1F497D"/>
              <w:sz w:val="24"/>
              <w:szCs w:val="24"/>
            </w:rPr>
            <w:t>Geschäftszeichen</w:t>
          </w:r>
        </w:p>
      </w:tc>
      <w:tc>
        <w:tcPr>
          <w:tcW w:w="3260" w:type="dxa"/>
        </w:tcPr>
        <w:p w14:paraId="244B4AED" w14:textId="77777777" w:rsidR="008003FA" w:rsidRPr="00C162B9" w:rsidRDefault="008003FA" w:rsidP="00361E5A">
          <w:pPr>
            <w:pStyle w:val="Kopfzeile"/>
            <w:rPr>
              <w:b w:val="0"/>
              <w:color w:val="1F497D"/>
              <w:sz w:val="24"/>
              <w:szCs w:val="24"/>
            </w:rPr>
          </w:pPr>
          <w:r w:rsidRPr="00C162B9">
            <w:rPr>
              <w:b w:val="0"/>
              <w:color w:val="1F497D"/>
              <w:sz w:val="24"/>
              <w:szCs w:val="24"/>
            </w:rPr>
            <w:t>Wird intern vergeben</w:t>
          </w:r>
        </w:p>
      </w:tc>
    </w:tr>
  </w:tbl>
  <w:p w14:paraId="6EA40D2B" w14:textId="77777777" w:rsidR="008003FA" w:rsidRPr="00855CDE" w:rsidRDefault="008003FA" w:rsidP="00361E5A">
    <w:pPr>
      <w:pStyle w:val="Kopfzeile"/>
      <w:rPr>
        <w:color w:val="1F497D"/>
        <w:sz w:val="2"/>
        <w:szCs w:val="2"/>
      </w:rPr>
    </w:pPr>
  </w:p>
  <w:p w14:paraId="4A15158A" w14:textId="7C2DD033" w:rsidR="008003FA" w:rsidRPr="004D00B2" w:rsidRDefault="008003FA" w:rsidP="004D00B2">
    <w:pPr>
      <w:pStyle w:val="Kopfzeile"/>
      <w:rPr>
        <w:b w:val="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1824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6C3B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0C01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22B6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569E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92FB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CC01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746E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18C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08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47A9E"/>
    <w:multiLevelType w:val="hybridMultilevel"/>
    <w:tmpl w:val="8C0ADA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4C6086"/>
    <w:multiLevelType w:val="multilevel"/>
    <w:tmpl w:val="7C94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125B90"/>
    <w:multiLevelType w:val="multilevel"/>
    <w:tmpl w:val="F7F2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48044F"/>
    <w:multiLevelType w:val="hybridMultilevel"/>
    <w:tmpl w:val="2EF0FD0C"/>
    <w:lvl w:ilvl="0" w:tplc="53C64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6E4E39"/>
    <w:multiLevelType w:val="hybridMultilevel"/>
    <w:tmpl w:val="5712E1E0"/>
    <w:lvl w:ilvl="0" w:tplc="5E008A2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F56C02"/>
    <w:multiLevelType w:val="multilevel"/>
    <w:tmpl w:val="CE84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B503F8"/>
    <w:multiLevelType w:val="hybridMultilevel"/>
    <w:tmpl w:val="3C2CB5EC"/>
    <w:lvl w:ilvl="0" w:tplc="0458F180">
      <w:start w:val="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 w:val="0"/>
        <w:color w:val="000000" w:themeColor="text1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D1E13"/>
    <w:multiLevelType w:val="hybridMultilevel"/>
    <w:tmpl w:val="77A45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53661"/>
    <w:multiLevelType w:val="multilevel"/>
    <w:tmpl w:val="ADFE8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DD4028"/>
    <w:multiLevelType w:val="hybridMultilevel"/>
    <w:tmpl w:val="E97AA8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2D480C"/>
    <w:multiLevelType w:val="hybridMultilevel"/>
    <w:tmpl w:val="8828F52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796C18"/>
    <w:multiLevelType w:val="hybridMultilevel"/>
    <w:tmpl w:val="3BC42B16"/>
    <w:lvl w:ilvl="0" w:tplc="5E369082">
      <w:start w:val="10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B954A8"/>
    <w:multiLevelType w:val="hybridMultilevel"/>
    <w:tmpl w:val="A2CE6604"/>
    <w:lvl w:ilvl="0" w:tplc="CCDA5FC6">
      <w:start w:val="9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544E7"/>
    <w:multiLevelType w:val="multilevel"/>
    <w:tmpl w:val="29FE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9300FC"/>
    <w:multiLevelType w:val="hybridMultilevel"/>
    <w:tmpl w:val="4A2613BC"/>
    <w:lvl w:ilvl="0" w:tplc="0407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50E43"/>
    <w:multiLevelType w:val="hybridMultilevel"/>
    <w:tmpl w:val="B9EE943A"/>
    <w:lvl w:ilvl="0" w:tplc="F49A60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C10C80"/>
    <w:multiLevelType w:val="multilevel"/>
    <w:tmpl w:val="70B0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3F2D58"/>
    <w:multiLevelType w:val="hybridMultilevel"/>
    <w:tmpl w:val="85FEC020"/>
    <w:lvl w:ilvl="0" w:tplc="C184819C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150E3F"/>
    <w:multiLevelType w:val="hybridMultilevel"/>
    <w:tmpl w:val="77F6AF4E"/>
    <w:lvl w:ilvl="0" w:tplc="EE362180">
      <w:start w:val="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 w:val="0"/>
        <w:color w:val="000000" w:themeColor="text1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2695A"/>
    <w:multiLevelType w:val="hybridMultilevel"/>
    <w:tmpl w:val="C12AE20E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08F4A58"/>
    <w:multiLevelType w:val="hybridMultilevel"/>
    <w:tmpl w:val="384C1E7E"/>
    <w:lvl w:ilvl="0" w:tplc="7BC81E1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519627EA"/>
    <w:multiLevelType w:val="hybridMultilevel"/>
    <w:tmpl w:val="70C6D6EA"/>
    <w:lvl w:ilvl="0" w:tplc="C15C9DAC">
      <w:start w:val="5"/>
      <w:numFmt w:val="bullet"/>
      <w:lvlText w:val=""/>
      <w:lvlJc w:val="left"/>
      <w:pPr>
        <w:ind w:left="360" w:hanging="360"/>
      </w:pPr>
      <w:rPr>
        <w:rFonts w:ascii="Wingdings" w:eastAsia="Calibri" w:hAnsi="Wingdings" w:cs="Calibri" w:hint="default"/>
        <w:b w:val="0"/>
        <w:color w:val="000000" w:themeColor="text1"/>
        <w:sz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192200"/>
    <w:multiLevelType w:val="hybridMultilevel"/>
    <w:tmpl w:val="1BC81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9B2D5A"/>
    <w:multiLevelType w:val="hybridMultilevel"/>
    <w:tmpl w:val="057EF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30708D"/>
    <w:multiLevelType w:val="hybridMultilevel"/>
    <w:tmpl w:val="AC20D1F2"/>
    <w:lvl w:ilvl="0" w:tplc="AEC2C4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425B7"/>
    <w:multiLevelType w:val="hybridMultilevel"/>
    <w:tmpl w:val="143464AA"/>
    <w:lvl w:ilvl="0" w:tplc="2CECDCDC">
      <w:start w:val="1"/>
      <w:numFmt w:val="bullet"/>
      <w:pStyle w:val="Listenabsatz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F691B7F"/>
    <w:multiLevelType w:val="hybridMultilevel"/>
    <w:tmpl w:val="6E82E224"/>
    <w:lvl w:ilvl="0" w:tplc="0407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F401DB"/>
    <w:multiLevelType w:val="hybridMultilevel"/>
    <w:tmpl w:val="C082CC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CD0913"/>
    <w:multiLevelType w:val="hybridMultilevel"/>
    <w:tmpl w:val="B89CDD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22D22"/>
    <w:multiLevelType w:val="hybridMultilevel"/>
    <w:tmpl w:val="3390AAFE"/>
    <w:lvl w:ilvl="0" w:tplc="9D1CCA9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516E0"/>
    <w:multiLevelType w:val="hybridMultilevel"/>
    <w:tmpl w:val="98428EA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78D2DE8"/>
    <w:multiLevelType w:val="multilevel"/>
    <w:tmpl w:val="AA1A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F412C2"/>
    <w:multiLevelType w:val="hybridMultilevel"/>
    <w:tmpl w:val="9A344F7C"/>
    <w:lvl w:ilvl="0" w:tplc="D3B44892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360F57"/>
    <w:multiLevelType w:val="hybridMultilevel"/>
    <w:tmpl w:val="BFD28EF0"/>
    <w:lvl w:ilvl="0" w:tplc="C184819C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C77B4B"/>
    <w:multiLevelType w:val="hybridMultilevel"/>
    <w:tmpl w:val="683063FE"/>
    <w:lvl w:ilvl="0" w:tplc="5E008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D44E1B"/>
    <w:multiLevelType w:val="multilevel"/>
    <w:tmpl w:val="5C82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342EB2"/>
    <w:multiLevelType w:val="hybridMultilevel"/>
    <w:tmpl w:val="C0D6664E"/>
    <w:lvl w:ilvl="0" w:tplc="5E008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C5F03"/>
    <w:multiLevelType w:val="hybridMultilevel"/>
    <w:tmpl w:val="DFC882DA"/>
    <w:lvl w:ilvl="0" w:tplc="04070013">
      <w:start w:val="1"/>
      <w:numFmt w:val="upperRoman"/>
      <w:lvlText w:val="%1."/>
      <w:lvlJc w:val="righ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8" w15:restartNumberingAfterBreak="0">
    <w:nsid w:val="7FD44170"/>
    <w:multiLevelType w:val="multilevel"/>
    <w:tmpl w:val="57B4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5"/>
  </w:num>
  <w:num w:numId="12">
    <w:abstractNumId w:val="29"/>
  </w:num>
  <w:num w:numId="13">
    <w:abstractNumId w:val="13"/>
  </w:num>
  <w:num w:numId="14">
    <w:abstractNumId w:val="40"/>
  </w:num>
  <w:num w:numId="15">
    <w:abstractNumId w:val="14"/>
  </w:num>
  <w:num w:numId="16">
    <w:abstractNumId w:val="17"/>
  </w:num>
  <w:num w:numId="17">
    <w:abstractNumId w:val="19"/>
  </w:num>
  <w:num w:numId="18">
    <w:abstractNumId w:val="10"/>
  </w:num>
  <w:num w:numId="19">
    <w:abstractNumId w:val="46"/>
  </w:num>
  <w:num w:numId="20">
    <w:abstractNumId w:val="37"/>
  </w:num>
  <w:num w:numId="21">
    <w:abstractNumId w:val="32"/>
  </w:num>
  <w:num w:numId="22">
    <w:abstractNumId w:val="33"/>
  </w:num>
  <w:num w:numId="23">
    <w:abstractNumId w:val="36"/>
  </w:num>
  <w:num w:numId="24">
    <w:abstractNumId w:val="16"/>
  </w:num>
  <w:num w:numId="25">
    <w:abstractNumId w:val="28"/>
  </w:num>
  <w:num w:numId="26">
    <w:abstractNumId w:val="31"/>
  </w:num>
  <w:num w:numId="27">
    <w:abstractNumId w:val="44"/>
  </w:num>
  <w:num w:numId="28">
    <w:abstractNumId w:val="30"/>
  </w:num>
  <w:num w:numId="29">
    <w:abstractNumId w:val="42"/>
  </w:num>
  <w:num w:numId="30">
    <w:abstractNumId w:val="34"/>
  </w:num>
  <w:num w:numId="31">
    <w:abstractNumId w:val="47"/>
  </w:num>
  <w:num w:numId="32">
    <w:abstractNumId w:val="35"/>
  </w:num>
  <w:num w:numId="33">
    <w:abstractNumId w:val="24"/>
  </w:num>
  <w:num w:numId="34">
    <w:abstractNumId w:val="22"/>
  </w:num>
  <w:num w:numId="35">
    <w:abstractNumId w:val="21"/>
  </w:num>
  <w:num w:numId="36">
    <w:abstractNumId w:val="25"/>
  </w:num>
  <w:num w:numId="37">
    <w:abstractNumId w:val="18"/>
  </w:num>
  <w:num w:numId="38">
    <w:abstractNumId w:val="20"/>
  </w:num>
  <w:num w:numId="39">
    <w:abstractNumId w:val="43"/>
  </w:num>
  <w:num w:numId="40">
    <w:abstractNumId w:val="27"/>
  </w:num>
  <w:num w:numId="41">
    <w:abstractNumId w:val="11"/>
  </w:num>
  <w:num w:numId="42">
    <w:abstractNumId w:val="15"/>
  </w:num>
  <w:num w:numId="43">
    <w:abstractNumId w:val="41"/>
  </w:num>
  <w:num w:numId="44">
    <w:abstractNumId w:val="39"/>
  </w:num>
  <w:num w:numId="45">
    <w:abstractNumId w:val="48"/>
  </w:num>
  <w:num w:numId="46">
    <w:abstractNumId w:val="45"/>
  </w:num>
  <w:num w:numId="47">
    <w:abstractNumId w:val="12"/>
  </w:num>
  <w:num w:numId="48">
    <w:abstractNumId w:val="23"/>
  </w:num>
  <w:num w:numId="49">
    <w:abstractNumId w:val="26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FA7"/>
    <w:rsid w:val="00001208"/>
    <w:rsid w:val="00003CB5"/>
    <w:rsid w:val="000059E4"/>
    <w:rsid w:val="00011CB8"/>
    <w:rsid w:val="00020746"/>
    <w:rsid w:val="000234E0"/>
    <w:rsid w:val="0002370D"/>
    <w:rsid w:val="00027DF6"/>
    <w:rsid w:val="00032340"/>
    <w:rsid w:val="00042DAE"/>
    <w:rsid w:val="00043BC9"/>
    <w:rsid w:val="00050772"/>
    <w:rsid w:val="00055865"/>
    <w:rsid w:val="00056F85"/>
    <w:rsid w:val="0006637A"/>
    <w:rsid w:val="000732B1"/>
    <w:rsid w:val="00073AAF"/>
    <w:rsid w:val="00073B4C"/>
    <w:rsid w:val="00074EDC"/>
    <w:rsid w:val="00077B58"/>
    <w:rsid w:val="00080D03"/>
    <w:rsid w:val="000810E6"/>
    <w:rsid w:val="0008228C"/>
    <w:rsid w:val="00090D0D"/>
    <w:rsid w:val="0009179C"/>
    <w:rsid w:val="00092700"/>
    <w:rsid w:val="00093C00"/>
    <w:rsid w:val="000A4FBC"/>
    <w:rsid w:val="000A61F7"/>
    <w:rsid w:val="000B4793"/>
    <w:rsid w:val="000B70AC"/>
    <w:rsid w:val="000C5748"/>
    <w:rsid w:val="000D5A38"/>
    <w:rsid w:val="000E1762"/>
    <w:rsid w:val="000E7C66"/>
    <w:rsid w:val="000F6E1B"/>
    <w:rsid w:val="00100754"/>
    <w:rsid w:val="0010354B"/>
    <w:rsid w:val="001038D7"/>
    <w:rsid w:val="00113448"/>
    <w:rsid w:val="00127068"/>
    <w:rsid w:val="00130E25"/>
    <w:rsid w:val="00131405"/>
    <w:rsid w:val="0013187C"/>
    <w:rsid w:val="00143844"/>
    <w:rsid w:val="00143D51"/>
    <w:rsid w:val="0014632D"/>
    <w:rsid w:val="0015249C"/>
    <w:rsid w:val="00157C49"/>
    <w:rsid w:val="00172606"/>
    <w:rsid w:val="0017280E"/>
    <w:rsid w:val="00181675"/>
    <w:rsid w:val="001823EF"/>
    <w:rsid w:val="0018276E"/>
    <w:rsid w:val="00191270"/>
    <w:rsid w:val="001A349C"/>
    <w:rsid w:val="001B05C4"/>
    <w:rsid w:val="001B2D8E"/>
    <w:rsid w:val="001C4E2B"/>
    <w:rsid w:val="001C7B83"/>
    <w:rsid w:val="001D12E8"/>
    <w:rsid w:val="001D7728"/>
    <w:rsid w:val="001E1B71"/>
    <w:rsid w:val="001E37CD"/>
    <w:rsid w:val="001E75EB"/>
    <w:rsid w:val="001E7A64"/>
    <w:rsid w:val="001F3D92"/>
    <w:rsid w:val="00207520"/>
    <w:rsid w:val="00211F12"/>
    <w:rsid w:val="00224DC2"/>
    <w:rsid w:val="0022523B"/>
    <w:rsid w:val="00230202"/>
    <w:rsid w:val="00232509"/>
    <w:rsid w:val="00234E43"/>
    <w:rsid w:val="0024018E"/>
    <w:rsid w:val="00242366"/>
    <w:rsid w:val="002443EF"/>
    <w:rsid w:val="00252937"/>
    <w:rsid w:val="00252CE7"/>
    <w:rsid w:val="00252D99"/>
    <w:rsid w:val="002530DB"/>
    <w:rsid w:val="00254041"/>
    <w:rsid w:val="0025483E"/>
    <w:rsid w:val="00262766"/>
    <w:rsid w:val="0027760A"/>
    <w:rsid w:val="00281E85"/>
    <w:rsid w:val="00282AC9"/>
    <w:rsid w:val="0029125B"/>
    <w:rsid w:val="00294D07"/>
    <w:rsid w:val="00295401"/>
    <w:rsid w:val="0029788C"/>
    <w:rsid w:val="002B75A9"/>
    <w:rsid w:val="002C202C"/>
    <w:rsid w:val="002D01D5"/>
    <w:rsid w:val="002D0504"/>
    <w:rsid w:val="002D2EF4"/>
    <w:rsid w:val="002D5EDC"/>
    <w:rsid w:val="002D6DE3"/>
    <w:rsid w:val="002E11F1"/>
    <w:rsid w:val="002E2457"/>
    <w:rsid w:val="002F1966"/>
    <w:rsid w:val="002F2CB7"/>
    <w:rsid w:val="002F6FA0"/>
    <w:rsid w:val="002F7B43"/>
    <w:rsid w:val="00305285"/>
    <w:rsid w:val="00312497"/>
    <w:rsid w:val="00312F43"/>
    <w:rsid w:val="00317F13"/>
    <w:rsid w:val="00322051"/>
    <w:rsid w:val="00323E8C"/>
    <w:rsid w:val="00326CCD"/>
    <w:rsid w:val="00327E53"/>
    <w:rsid w:val="00333525"/>
    <w:rsid w:val="00334618"/>
    <w:rsid w:val="0033513C"/>
    <w:rsid w:val="0035704E"/>
    <w:rsid w:val="00361E5A"/>
    <w:rsid w:val="0036435F"/>
    <w:rsid w:val="00382B1F"/>
    <w:rsid w:val="00385AAF"/>
    <w:rsid w:val="00386B05"/>
    <w:rsid w:val="0039168A"/>
    <w:rsid w:val="00392F16"/>
    <w:rsid w:val="003A1DD7"/>
    <w:rsid w:val="003B3E08"/>
    <w:rsid w:val="003B46E5"/>
    <w:rsid w:val="003C5B30"/>
    <w:rsid w:val="003D267C"/>
    <w:rsid w:val="003D7F61"/>
    <w:rsid w:val="003F0D96"/>
    <w:rsid w:val="003F4EA3"/>
    <w:rsid w:val="003F71B1"/>
    <w:rsid w:val="00412A1D"/>
    <w:rsid w:val="0041313E"/>
    <w:rsid w:val="004208F3"/>
    <w:rsid w:val="00422B9F"/>
    <w:rsid w:val="00427BDA"/>
    <w:rsid w:val="004518AE"/>
    <w:rsid w:val="004545F0"/>
    <w:rsid w:val="004643B8"/>
    <w:rsid w:val="004647F5"/>
    <w:rsid w:val="00465382"/>
    <w:rsid w:val="0047711B"/>
    <w:rsid w:val="004809BD"/>
    <w:rsid w:val="00480A95"/>
    <w:rsid w:val="004834BF"/>
    <w:rsid w:val="00484ADD"/>
    <w:rsid w:val="00487F55"/>
    <w:rsid w:val="00497B02"/>
    <w:rsid w:val="004A1B5C"/>
    <w:rsid w:val="004C2DE3"/>
    <w:rsid w:val="004C5E3B"/>
    <w:rsid w:val="004D00B2"/>
    <w:rsid w:val="004D16E6"/>
    <w:rsid w:val="004D1D63"/>
    <w:rsid w:val="004E7D52"/>
    <w:rsid w:val="0050709C"/>
    <w:rsid w:val="0052044C"/>
    <w:rsid w:val="0052148E"/>
    <w:rsid w:val="005318B0"/>
    <w:rsid w:val="005318DB"/>
    <w:rsid w:val="0053359F"/>
    <w:rsid w:val="005344BB"/>
    <w:rsid w:val="0053542D"/>
    <w:rsid w:val="00536617"/>
    <w:rsid w:val="00540EBE"/>
    <w:rsid w:val="00546FCC"/>
    <w:rsid w:val="00562613"/>
    <w:rsid w:val="00564B29"/>
    <w:rsid w:val="00571429"/>
    <w:rsid w:val="00572540"/>
    <w:rsid w:val="00575E17"/>
    <w:rsid w:val="0058343F"/>
    <w:rsid w:val="005A1D86"/>
    <w:rsid w:val="005B107D"/>
    <w:rsid w:val="005B19EE"/>
    <w:rsid w:val="005C1DA6"/>
    <w:rsid w:val="005C40C4"/>
    <w:rsid w:val="005D2F70"/>
    <w:rsid w:val="005D3D62"/>
    <w:rsid w:val="005D67C5"/>
    <w:rsid w:val="005E04FB"/>
    <w:rsid w:val="005E2A7F"/>
    <w:rsid w:val="005F6FB4"/>
    <w:rsid w:val="006033B5"/>
    <w:rsid w:val="00606FD0"/>
    <w:rsid w:val="006104ED"/>
    <w:rsid w:val="00612EB5"/>
    <w:rsid w:val="006132CF"/>
    <w:rsid w:val="006175BC"/>
    <w:rsid w:val="00624BBD"/>
    <w:rsid w:val="0063570E"/>
    <w:rsid w:val="00636E15"/>
    <w:rsid w:val="00644FB9"/>
    <w:rsid w:val="0064625E"/>
    <w:rsid w:val="00647F6B"/>
    <w:rsid w:val="006563DD"/>
    <w:rsid w:val="00663211"/>
    <w:rsid w:val="006655A6"/>
    <w:rsid w:val="006659D8"/>
    <w:rsid w:val="00672532"/>
    <w:rsid w:val="00675889"/>
    <w:rsid w:val="00690941"/>
    <w:rsid w:val="00692245"/>
    <w:rsid w:val="0069234E"/>
    <w:rsid w:val="00692AD2"/>
    <w:rsid w:val="006A2321"/>
    <w:rsid w:val="006A6B0D"/>
    <w:rsid w:val="006B5503"/>
    <w:rsid w:val="006C0593"/>
    <w:rsid w:val="006C1741"/>
    <w:rsid w:val="006C3FA7"/>
    <w:rsid w:val="006D0CE4"/>
    <w:rsid w:val="006D49BC"/>
    <w:rsid w:val="006E7204"/>
    <w:rsid w:val="006F3FF8"/>
    <w:rsid w:val="006F7EB9"/>
    <w:rsid w:val="00700E33"/>
    <w:rsid w:val="00724688"/>
    <w:rsid w:val="007269A1"/>
    <w:rsid w:val="00730C46"/>
    <w:rsid w:val="007322AC"/>
    <w:rsid w:val="00741257"/>
    <w:rsid w:val="00741DFC"/>
    <w:rsid w:val="00751079"/>
    <w:rsid w:val="00755491"/>
    <w:rsid w:val="00757E29"/>
    <w:rsid w:val="00760F8A"/>
    <w:rsid w:val="00764C91"/>
    <w:rsid w:val="00767313"/>
    <w:rsid w:val="00784A10"/>
    <w:rsid w:val="00787D17"/>
    <w:rsid w:val="0079216B"/>
    <w:rsid w:val="0079417C"/>
    <w:rsid w:val="007A028F"/>
    <w:rsid w:val="007A6F53"/>
    <w:rsid w:val="007B14BA"/>
    <w:rsid w:val="007B4FA6"/>
    <w:rsid w:val="007C0AD4"/>
    <w:rsid w:val="007C0C9E"/>
    <w:rsid w:val="007D080A"/>
    <w:rsid w:val="007D61B4"/>
    <w:rsid w:val="007D6821"/>
    <w:rsid w:val="007E1F09"/>
    <w:rsid w:val="007F1AA4"/>
    <w:rsid w:val="007F522A"/>
    <w:rsid w:val="007F5734"/>
    <w:rsid w:val="008003FA"/>
    <w:rsid w:val="008013B1"/>
    <w:rsid w:val="008131BE"/>
    <w:rsid w:val="00813E0B"/>
    <w:rsid w:val="00814228"/>
    <w:rsid w:val="0082068E"/>
    <w:rsid w:val="008340D1"/>
    <w:rsid w:val="00840A1C"/>
    <w:rsid w:val="008414BA"/>
    <w:rsid w:val="008464EC"/>
    <w:rsid w:val="00847152"/>
    <w:rsid w:val="008508FB"/>
    <w:rsid w:val="0085461F"/>
    <w:rsid w:val="0085773A"/>
    <w:rsid w:val="00871CC9"/>
    <w:rsid w:val="008776CD"/>
    <w:rsid w:val="00884B3D"/>
    <w:rsid w:val="00885B00"/>
    <w:rsid w:val="008874BC"/>
    <w:rsid w:val="008920F6"/>
    <w:rsid w:val="00892B44"/>
    <w:rsid w:val="00893EA2"/>
    <w:rsid w:val="008A69A1"/>
    <w:rsid w:val="008B1596"/>
    <w:rsid w:val="008B1DEE"/>
    <w:rsid w:val="008B30A9"/>
    <w:rsid w:val="008B7BAB"/>
    <w:rsid w:val="008D104A"/>
    <w:rsid w:val="008D14FF"/>
    <w:rsid w:val="008D4CC5"/>
    <w:rsid w:val="008D657F"/>
    <w:rsid w:val="008E43D2"/>
    <w:rsid w:val="008F0F46"/>
    <w:rsid w:val="009002CF"/>
    <w:rsid w:val="0090714F"/>
    <w:rsid w:val="00907323"/>
    <w:rsid w:val="009136B1"/>
    <w:rsid w:val="00932372"/>
    <w:rsid w:val="00941773"/>
    <w:rsid w:val="009428AE"/>
    <w:rsid w:val="00946AD8"/>
    <w:rsid w:val="00946F8E"/>
    <w:rsid w:val="009526C4"/>
    <w:rsid w:val="009652E6"/>
    <w:rsid w:val="009661D6"/>
    <w:rsid w:val="00966389"/>
    <w:rsid w:val="00974AAF"/>
    <w:rsid w:val="0098082A"/>
    <w:rsid w:val="00984E5B"/>
    <w:rsid w:val="00985937"/>
    <w:rsid w:val="009970BD"/>
    <w:rsid w:val="009B2132"/>
    <w:rsid w:val="009C3401"/>
    <w:rsid w:val="009D14B2"/>
    <w:rsid w:val="009D7A53"/>
    <w:rsid w:val="009E0D0D"/>
    <w:rsid w:val="009E1288"/>
    <w:rsid w:val="009E4997"/>
    <w:rsid w:val="009E5113"/>
    <w:rsid w:val="009E60B1"/>
    <w:rsid w:val="009F07E2"/>
    <w:rsid w:val="009F303C"/>
    <w:rsid w:val="00A04BCD"/>
    <w:rsid w:val="00A051EF"/>
    <w:rsid w:val="00A11683"/>
    <w:rsid w:val="00A21814"/>
    <w:rsid w:val="00A2267A"/>
    <w:rsid w:val="00A2540E"/>
    <w:rsid w:val="00A25842"/>
    <w:rsid w:val="00A3585B"/>
    <w:rsid w:val="00A376DD"/>
    <w:rsid w:val="00A4037D"/>
    <w:rsid w:val="00A41A30"/>
    <w:rsid w:val="00A42E57"/>
    <w:rsid w:val="00A46E27"/>
    <w:rsid w:val="00A5593D"/>
    <w:rsid w:val="00A57102"/>
    <w:rsid w:val="00A67561"/>
    <w:rsid w:val="00A71A54"/>
    <w:rsid w:val="00A85C1B"/>
    <w:rsid w:val="00A90F5C"/>
    <w:rsid w:val="00A95661"/>
    <w:rsid w:val="00AA2F91"/>
    <w:rsid w:val="00AA35D9"/>
    <w:rsid w:val="00AA7B32"/>
    <w:rsid w:val="00AC036A"/>
    <w:rsid w:val="00AC0DAD"/>
    <w:rsid w:val="00AD0E25"/>
    <w:rsid w:val="00AE32D8"/>
    <w:rsid w:val="00AF099F"/>
    <w:rsid w:val="00AF2835"/>
    <w:rsid w:val="00B02954"/>
    <w:rsid w:val="00B06C08"/>
    <w:rsid w:val="00B11C80"/>
    <w:rsid w:val="00B13967"/>
    <w:rsid w:val="00B20AEE"/>
    <w:rsid w:val="00B260F7"/>
    <w:rsid w:val="00B26434"/>
    <w:rsid w:val="00B33C56"/>
    <w:rsid w:val="00B3750A"/>
    <w:rsid w:val="00B43AA3"/>
    <w:rsid w:val="00B53EEC"/>
    <w:rsid w:val="00B54EC8"/>
    <w:rsid w:val="00B65046"/>
    <w:rsid w:val="00B70ECF"/>
    <w:rsid w:val="00B80C2C"/>
    <w:rsid w:val="00B80EE6"/>
    <w:rsid w:val="00B81357"/>
    <w:rsid w:val="00B90232"/>
    <w:rsid w:val="00B93693"/>
    <w:rsid w:val="00B9624B"/>
    <w:rsid w:val="00BA55CB"/>
    <w:rsid w:val="00BA6697"/>
    <w:rsid w:val="00BB32A7"/>
    <w:rsid w:val="00BB3329"/>
    <w:rsid w:val="00BB42F1"/>
    <w:rsid w:val="00BE6776"/>
    <w:rsid w:val="00BF0C61"/>
    <w:rsid w:val="00BF4E40"/>
    <w:rsid w:val="00BF514B"/>
    <w:rsid w:val="00BF6BC1"/>
    <w:rsid w:val="00BF75AA"/>
    <w:rsid w:val="00C04FD2"/>
    <w:rsid w:val="00C06EE7"/>
    <w:rsid w:val="00C1154A"/>
    <w:rsid w:val="00C15CD9"/>
    <w:rsid w:val="00C17BC3"/>
    <w:rsid w:val="00C25ECD"/>
    <w:rsid w:val="00C2682D"/>
    <w:rsid w:val="00C31AB2"/>
    <w:rsid w:val="00C32147"/>
    <w:rsid w:val="00C33400"/>
    <w:rsid w:val="00C33706"/>
    <w:rsid w:val="00C33A97"/>
    <w:rsid w:val="00C36D43"/>
    <w:rsid w:val="00C4089D"/>
    <w:rsid w:val="00C45223"/>
    <w:rsid w:val="00C51747"/>
    <w:rsid w:val="00C65E85"/>
    <w:rsid w:val="00C82FA5"/>
    <w:rsid w:val="00C83CAD"/>
    <w:rsid w:val="00C845C3"/>
    <w:rsid w:val="00C945B8"/>
    <w:rsid w:val="00C96328"/>
    <w:rsid w:val="00CA0B41"/>
    <w:rsid w:val="00CA12F2"/>
    <w:rsid w:val="00CA3857"/>
    <w:rsid w:val="00CA4609"/>
    <w:rsid w:val="00CA63E5"/>
    <w:rsid w:val="00CB4280"/>
    <w:rsid w:val="00CC09F1"/>
    <w:rsid w:val="00CC4A81"/>
    <w:rsid w:val="00CC51BB"/>
    <w:rsid w:val="00CD5A29"/>
    <w:rsid w:val="00CE003F"/>
    <w:rsid w:val="00CE253D"/>
    <w:rsid w:val="00D04681"/>
    <w:rsid w:val="00D124CD"/>
    <w:rsid w:val="00D13DDC"/>
    <w:rsid w:val="00D245BA"/>
    <w:rsid w:val="00D27DB1"/>
    <w:rsid w:val="00D31EF0"/>
    <w:rsid w:val="00D327FC"/>
    <w:rsid w:val="00D32BB4"/>
    <w:rsid w:val="00D379AB"/>
    <w:rsid w:val="00D433FE"/>
    <w:rsid w:val="00D4451C"/>
    <w:rsid w:val="00D572A0"/>
    <w:rsid w:val="00D605BB"/>
    <w:rsid w:val="00D607B6"/>
    <w:rsid w:val="00D64FAE"/>
    <w:rsid w:val="00D721B7"/>
    <w:rsid w:val="00D73ED3"/>
    <w:rsid w:val="00D745F9"/>
    <w:rsid w:val="00D76526"/>
    <w:rsid w:val="00D877F2"/>
    <w:rsid w:val="00D9627C"/>
    <w:rsid w:val="00DA5D4B"/>
    <w:rsid w:val="00DB247B"/>
    <w:rsid w:val="00DC0031"/>
    <w:rsid w:val="00DC090A"/>
    <w:rsid w:val="00DC3DE9"/>
    <w:rsid w:val="00DC6FF9"/>
    <w:rsid w:val="00DD27D1"/>
    <w:rsid w:val="00DD6491"/>
    <w:rsid w:val="00DD6E2B"/>
    <w:rsid w:val="00DD7246"/>
    <w:rsid w:val="00DE1E88"/>
    <w:rsid w:val="00DE70BC"/>
    <w:rsid w:val="00DE72E5"/>
    <w:rsid w:val="00E0237D"/>
    <w:rsid w:val="00E03225"/>
    <w:rsid w:val="00E04291"/>
    <w:rsid w:val="00E22908"/>
    <w:rsid w:val="00E22C3A"/>
    <w:rsid w:val="00E337DF"/>
    <w:rsid w:val="00E467EB"/>
    <w:rsid w:val="00E53B5D"/>
    <w:rsid w:val="00E56AB2"/>
    <w:rsid w:val="00E57A46"/>
    <w:rsid w:val="00E617D6"/>
    <w:rsid w:val="00E72451"/>
    <w:rsid w:val="00E771CC"/>
    <w:rsid w:val="00E77AF3"/>
    <w:rsid w:val="00E8395E"/>
    <w:rsid w:val="00E845F5"/>
    <w:rsid w:val="00E868A7"/>
    <w:rsid w:val="00E908A8"/>
    <w:rsid w:val="00E93CF8"/>
    <w:rsid w:val="00E94926"/>
    <w:rsid w:val="00E95C32"/>
    <w:rsid w:val="00EA0E7E"/>
    <w:rsid w:val="00EA1723"/>
    <w:rsid w:val="00EB1529"/>
    <w:rsid w:val="00EB206D"/>
    <w:rsid w:val="00EB3D67"/>
    <w:rsid w:val="00EB40F5"/>
    <w:rsid w:val="00EB5D41"/>
    <w:rsid w:val="00EB7885"/>
    <w:rsid w:val="00EC1E67"/>
    <w:rsid w:val="00EC2E32"/>
    <w:rsid w:val="00ED2E93"/>
    <w:rsid w:val="00EE42BB"/>
    <w:rsid w:val="00EE4400"/>
    <w:rsid w:val="00EF0E6E"/>
    <w:rsid w:val="00EF1EBA"/>
    <w:rsid w:val="00F01168"/>
    <w:rsid w:val="00F0596E"/>
    <w:rsid w:val="00F05B72"/>
    <w:rsid w:val="00F10772"/>
    <w:rsid w:val="00F11250"/>
    <w:rsid w:val="00F12D87"/>
    <w:rsid w:val="00F341D8"/>
    <w:rsid w:val="00F34F48"/>
    <w:rsid w:val="00F41397"/>
    <w:rsid w:val="00F44515"/>
    <w:rsid w:val="00F53C66"/>
    <w:rsid w:val="00F53D59"/>
    <w:rsid w:val="00F55706"/>
    <w:rsid w:val="00F561CF"/>
    <w:rsid w:val="00F66765"/>
    <w:rsid w:val="00F754DA"/>
    <w:rsid w:val="00F76D5F"/>
    <w:rsid w:val="00F8083A"/>
    <w:rsid w:val="00F80DBF"/>
    <w:rsid w:val="00F832DA"/>
    <w:rsid w:val="00F94AE3"/>
    <w:rsid w:val="00F95A58"/>
    <w:rsid w:val="00F95B46"/>
    <w:rsid w:val="00FA21DC"/>
    <w:rsid w:val="00FA3151"/>
    <w:rsid w:val="00FA4ED4"/>
    <w:rsid w:val="00FA66A0"/>
    <w:rsid w:val="00FB1010"/>
    <w:rsid w:val="00FB174F"/>
    <w:rsid w:val="00FB1A71"/>
    <w:rsid w:val="00FB2243"/>
    <w:rsid w:val="00FB2DDA"/>
    <w:rsid w:val="00FB4999"/>
    <w:rsid w:val="00FB6BF8"/>
    <w:rsid w:val="00FC0E48"/>
    <w:rsid w:val="00FD182B"/>
    <w:rsid w:val="00FD679E"/>
    <w:rsid w:val="00FD7AFF"/>
    <w:rsid w:val="00FE0256"/>
    <w:rsid w:val="00FE0B3C"/>
    <w:rsid w:val="00FE55F9"/>
    <w:rsid w:val="00FF333E"/>
    <w:rsid w:val="00FF3A57"/>
    <w:rsid w:val="0B8786DD"/>
    <w:rsid w:val="2011D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A88ACA9"/>
  <w15:docId w15:val="{8E0463D5-6B0E-4E5F-8490-B6EF3552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C40C4"/>
    <w:pPr>
      <w:spacing w:after="0" w:line="240" w:lineRule="auto"/>
      <w:jc w:val="both"/>
    </w:pPr>
    <w:rPr>
      <w:rFonts w:eastAsia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2C3A"/>
    <w:pPr>
      <w:spacing w:before="12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2C3A"/>
    <w:pPr>
      <w:keepNext/>
      <w:keepLines/>
      <w:spacing w:before="200" w:after="120" w:line="276" w:lineRule="auto"/>
      <w:outlineLvl w:val="1"/>
    </w:pPr>
    <w:rPr>
      <w:rFonts w:eastAsiaTheme="majorEastAsia" w:cstheme="majorBidi"/>
      <w:b/>
      <w:bCs/>
      <w:sz w:val="26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2C3A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946F8E"/>
    <w:pPr>
      <w:keepNext/>
      <w:keepLines/>
      <w:spacing w:after="200" w:line="276" w:lineRule="auto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paragraph" w:styleId="berschrift5">
    <w:name w:val="heading 5"/>
    <w:basedOn w:val="Standard"/>
    <w:next w:val="Standard"/>
    <w:link w:val="berschrift5Zchn"/>
    <w:rsid w:val="00E77AF3"/>
    <w:pPr>
      <w:spacing w:before="240" w:after="60"/>
      <w:outlineLvl w:val="4"/>
    </w:pPr>
    <w:rPr>
      <w:b/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7102"/>
    <w:rPr>
      <w:rFonts w:eastAsiaTheme="minorHAnsi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7102"/>
    <w:rPr>
      <w:rFonts w:ascii="Tahoma" w:hAnsi="Tahoma" w:cs="Tahoma"/>
      <w:sz w:val="16"/>
      <w:szCs w:val="16"/>
    </w:rPr>
  </w:style>
  <w:style w:type="paragraph" w:styleId="Kopfzeile">
    <w:name w:val="header"/>
    <w:link w:val="KopfzeileZchn"/>
    <w:uiPriority w:val="99"/>
    <w:unhideWhenUsed/>
    <w:qFormat/>
    <w:rsid w:val="004D00B2"/>
    <w:pPr>
      <w:tabs>
        <w:tab w:val="center" w:pos="4536"/>
        <w:tab w:val="right" w:pos="9356"/>
      </w:tabs>
      <w:spacing w:after="0" w:line="240" w:lineRule="auto"/>
    </w:pPr>
    <w:rPr>
      <w:b/>
      <w:spacing w:val="-14"/>
      <w:sz w:val="38"/>
      <w:szCs w:val="38"/>
    </w:rPr>
  </w:style>
  <w:style w:type="character" w:customStyle="1" w:styleId="KopfzeileZchn">
    <w:name w:val="Kopfzeile Zchn"/>
    <w:basedOn w:val="Absatz-Standardschriftart"/>
    <w:link w:val="Kopfzeile"/>
    <w:uiPriority w:val="99"/>
    <w:rsid w:val="004D00B2"/>
    <w:rPr>
      <w:b/>
      <w:spacing w:val="-14"/>
      <w:sz w:val="38"/>
      <w:szCs w:val="38"/>
    </w:rPr>
  </w:style>
  <w:style w:type="paragraph" w:styleId="Fuzeile">
    <w:name w:val="footer"/>
    <w:link w:val="FuzeileZchn"/>
    <w:uiPriority w:val="99"/>
    <w:unhideWhenUsed/>
    <w:qFormat/>
    <w:rsid w:val="00EE4400"/>
    <w:pPr>
      <w:tabs>
        <w:tab w:val="left" w:pos="3828"/>
        <w:tab w:val="right" w:pos="9072"/>
      </w:tabs>
      <w:spacing w:line="282" w:lineRule="auto"/>
    </w:pPr>
    <w:rPr>
      <w:rFonts w:eastAsia="Times New Roman" w:cs="Tahoma"/>
      <w:noProof/>
      <w:color w:val="A6A6A6" w:themeColor="background1" w:themeShade="A6"/>
      <w:sz w:val="15"/>
      <w:szCs w:val="15"/>
      <w:lang w:val="en-US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EE4400"/>
    <w:rPr>
      <w:rFonts w:eastAsia="Times New Roman" w:cs="Tahoma"/>
      <w:noProof/>
      <w:color w:val="A6A6A6" w:themeColor="background1" w:themeShade="A6"/>
      <w:sz w:val="15"/>
      <w:szCs w:val="15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rsid w:val="00E77AF3"/>
    <w:rPr>
      <w:rFonts w:ascii="Tahoma" w:eastAsia="Times New Roman" w:hAnsi="Tahoma" w:cs="Times New Roman"/>
      <w:b/>
      <w:bCs/>
      <w:iCs/>
      <w:sz w:val="20"/>
      <w:szCs w:val="26"/>
      <w:lang w:eastAsia="de-DE"/>
    </w:rPr>
  </w:style>
  <w:style w:type="paragraph" w:customStyle="1" w:styleId="Text">
    <w:name w:val="Text"/>
    <w:basedOn w:val="Standard"/>
    <w:rsid w:val="00672532"/>
  </w:style>
  <w:style w:type="character" w:styleId="Hyperlink">
    <w:name w:val="Hyperlink"/>
    <w:basedOn w:val="Absatz-Standardschriftart"/>
    <w:uiPriority w:val="99"/>
    <w:unhideWhenUsed/>
    <w:rsid w:val="00A85C1B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2C3A"/>
    <w:rPr>
      <w:rFonts w:eastAsia="Times New Roman" w:cs="Times New Roman"/>
      <w:b/>
      <w:sz w:val="28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2C3A"/>
    <w:rPr>
      <w:rFonts w:eastAsiaTheme="majorEastAsia" w:cstheme="majorBidi"/>
      <w:b/>
      <w:bCs/>
      <w:sz w:val="26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22C3A"/>
    <w:rPr>
      <w:rFonts w:eastAsiaTheme="majorEastAsia" w:cstheme="majorBidi"/>
      <w:b/>
      <w:bCs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46F8E"/>
    <w:rPr>
      <w:rFonts w:ascii="Tahoma" w:eastAsiaTheme="majorEastAsia" w:hAnsi="Tahoma" w:cstheme="majorBidi"/>
      <w:b/>
      <w:bCs/>
      <w:iCs/>
      <w:sz w:val="24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4D00B2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D00B2"/>
    <w:rPr>
      <w:rFonts w:eastAsia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unhideWhenUsed/>
    <w:qFormat/>
    <w:rsid w:val="004D00B2"/>
    <w:rPr>
      <w:vertAlign w:val="superscript"/>
    </w:rPr>
  </w:style>
  <w:style w:type="paragraph" w:customStyle="1" w:styleId="Kopfzeile2">
    <w:name w:val="Kopfzeile 2"/>
    <w:basedOn w:val="Kopfzeile"/>
    <w:qFormat/>
    <w:rsid w:val="004D00B2"/>
    <w:pPr>
      <w:tabs>
        <w:tab w:val="clear" w:pos="9356"/>
        <w:tab w:val="right" w:pos="9072"/>
      </w:tabs>
    </w:pPr>
    <w:rPr>
      <w:b w:val="0"/>
      <w:sz w:val="22"/>
      <w:szCs w:val="22"/>
    </w:rPr>
  </w:style>
  <w:style w:type="paragraph" w:styleId="Listenabsatz">
    <w:name w:val="List Paragraph"/>
    <w:basedOn w:val="Standard"/>
    <w:uiPriority w:val="34"/>
    <w:qFormat/>
    <w:rsid w:val="0022523B"/>
    <w:pPr>
      <w:numPr>
        <w:numId w:val="11"/>
      </w:numPr>
      <w:spacing w:before="120" w:after="1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C3FA7"/>
    <w:rPr>
      <w:color w:val="808080"/>
    </w:rPr>
  </w:style>
  <w:style w:type="table" w:styleId="Tabellenraster">
    <w:name w:val="Table Grid"/>
    <w:basedOn w:val="NormaleTabelle"/>
    <w:uiPriority w:val="59"/>
    <w:unhideWhenUsed/>
    <w:rsid w:val="00F01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F0116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2Akzent1">
    <w:name w:val="Grid Table 2 Accent 1"/>
    <w:basedOn w:val="NormaleTabelle"/>
    <w:uiPriority w:val="47"/>
    <w:rsid w:val="00F0116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2Akzent3">
    <w:name w:val="Grid Table 2 Accent 3"/>
    <w:basedOn w:val="NormaleTabelle"/>
    <w:uiPriority w:val="47"/>
    <w:rsid w:val="00F01168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Default">
    <w:name w:val="Default"/>
    <w:rsid w:val="002954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mmentartext">
    <w:name w:val="annotation text"/>
    <w:basedOn w:val="Standard"/>
    <w:link w:val="KommentartextZchn"/>
    <w:uiPriority w:val="99"/>
    <w:unhideWhenUsed/>
    <w:rsid w:val="0010075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0754"/>
    <w:rPr>
      <w:rFonts w:eastAsia="Times New Roman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845C3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845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845C3"/>
    <w:rPr>
      <w:rFonts w:eastAsia="Times New Roman" w:cs="Times New Roman"/>
      <w:b/>
      <w:bCs/>
      <w:sz w:val="20"/>
      <w:szCs w:val="20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2643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36617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3151"/>
    <w:pPr>
      <w:jc w:val="left"/>
    </w:pPr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A3151"/>
    <w:rPr>
      <w:rFonts w:ascii="Calibri" w:hAnsi="Calibri"/>
      <w:szCs w:val="21"/>
    </w:rPr>
  </w:style>
  <w:style w:type="paragraph" w:styleId="berarbeitung">
    <w:name w:val="Revision"/>
    <w:hidden/>
    <w:uiPriority w:val="99"/>
    <w:semiHidden/>
    <w:rsid w:val="0098082A"/>
    <w:pPr>
      <w:spacing w:after="0" w:line="240" w:lineRule="auto"/>
    </w:pPr>
    <w:rPr>
      <w:rFonts w:eastAsia="Times New Roman" w:cs="Times New Roman"/>
      <w:lang w:eastAsia="de-DE"/>
    </w:rPr>
  </w:style>
  <w:style w:type="table" w:styleId="Gitternetztabelle1hell">
    <w:name w:val="Grid Table 1 Light"/>
    <w:basedOn w:val="NormaleTabelle"/>
    <w:uiPriority w:val="46"/>
    <w:rsid w:val="00DD72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andardWeb">
    <w:name w:val="Normal (Web)"/>
    <w:basedOn w:val="Standard"/>
    <w:uiPriority w:val="99"/>
    <w:unhideWhenUsed/>
    <w:rsid w:val="0096638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24688"/>
    <w:rPr>
      <w:b/>
      <w:bCs/>
    </w:rPr>
  </w:style>
  <w:style w:type="character" w:customStyle="1" w:styleId="ui-provider">
    <w:name w:val="ui-provider"/>
    <w:basedOn w:val="Absatz-Standardschriftart"/>
    <w:rsid w:val="00477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3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02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75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8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88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5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34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ac@uk-augsburg.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bb@uk-augsburg.d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asisdatensatz.de/basisdatensat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tenschutz@uk-augsburg.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4" Type="http://schemas.openxmlformats.org/officeDocument/2006/relationships/image" Target="media/image2.jpeg"/><Relationship Id="rId23" Type="http://schemas.openxmlformats.org/officeDocument/2006/relationships/image" Target="../ppt/media/image15.sv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4" Type="http://schemas.openxmlformats.org/officeDocument/2006/relationships/image" Target="media/image2.jpeg"/><Relationship Id="rId23" Type="http://schemas.openxmlformats.org/officeDocument/2006/relationships/image" Target="../ppt/media/image150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TMF\Vorlagen\MII_Vorlagen\Word\Vorlage_MI-I_Dokumen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D57F1862831D4BB9EDE5483CD6681D" ma:contentTypeVersion="9" ma:contentTypeDescription="Ein neues Dokument erstellen." ma:contentTypeScope="" ma:versionID="c0775101216cc779659f16ebe15fbd87">
  <xsd:schema xmlns:xsd="http://www.w3.org/2001/XMLSchema" xmlns:xs="http://www.w3.org/2001/XMLSchema" xmlns:p="http://schemas.microsoft.com/office/2006/metadata/properties" xmlns:ns2="25ac0103-a3b3-435d-b8a8-4bacab8b45d2" targetNamespace="http://schemas.microsoft.com/office/2006/metadata/properties" ma:root="true" ma:fieldsID="69c325c7d19ee68b0d63f032deaaa554" ns2:_="">
    <xsd:import namespace="25ac0103-a3b3-435d-b8a8-4bacab8b45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c0103-a3b3-435d-b8a8-4bacab8b4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87EFC-8108-4F40-928F-E9D445C5E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c0103-a3b3-435d-b8a8-4bacab8b4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DFF067-2EEE-495C-A593-88DB4F388C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5B8E8-D857-4268-BC0D-07A272B86D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43F144-8322-4A89-B398-85F4C93D6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Vorlage_MI-I_Dokument</Template>
  <TotalTime>0</TotalTime>
  <Pages>10</Pages>
  <Words>1576</Words>
  <Characters>9935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Spitzmüller, Lorena</dc:creator>
  <cp:lastModifiedBy>Heinz Sinah</cp:lastModifiedBy>
  <cp:revision>10</cp:revision>
  <cp:lastPrinted>2020-05-18T16:52:00Z</cp:lastPrinted>
  <dcterms:created xsi:type="dcterms:W3CDTF">2026-04-29T08:25:00Z</dcterms:created>
  <dcterms:modified xsi:type="dcterms:W3CDTF">2026-05-13T12:03:00Z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0x01010007D57F1862831D4BB9EDE5483CD6681D</vt:lpwstr>
  </property>
</Properties>
</file>